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B7ADF" w14:textId="77777777" w:rsidR="001D6CC5" w:rsidRPr="006462D2" w:rsidRDefault="001D6CC5" w:rsidP="00CF78E9">
      <w:pPr>
        <w:ind w:left="851" w:right="304"/>
        <w:rPr>
          <w:rFonts w:ascii="Arial" w:eastAsia="Arial" w:hAnsi="Arial" w:cs="Arial"/>
        </w:rPr>
      </w:pPr>
    </w:p>
    <w:p w14:paraId="66C58251" w14:textId="77777777" w:rsidR="00890E00" w:rsidRDefault="00890E00" w:rsidP="00542E34">
      <w:pPr>
        <w:widowControl/>
        <w:ind w:left="851" w:right="587"/>
        <w:rPr>
          <w:rFonts w:ascii="Arial" w:eastAsia="Times New Roman" w:hAnsi="Arial"/>
          <w:lang w:val="en-GB" w:eastAsia="en-GB"/>
        </w:rPr>
      </w:pPr>
    </w:p>
    <w:p w14:paraId="42255E4D" w14:textId="77777777" w:rsidR="00890E00" w:rsidRDefault="00890E00" w:rsidP="00542E34">
      <w:pPr>
        <w:widowControl/>
        <w:ind w:left="851" w:right="587"/>
        <w:rPr>
          <w:rFonts w:ascii="Arial" w:eastAsia="Times New Roman" w:hAnsi="Arial"/>
          <w:lang w:val="en-GB" w:eastAsia="en-GB"/>
        </w:rPr>
      </w:pPr>
    </w:p>
    <w:p w14:paraId="2E9F99FF" w14:textId="77777777" w:rsidR="00622A4A" w:rsidRDefault="00622A4A" w:rsidP="00542E34">
      <w:pPr>
        <w:widowControl/>
        <w:ind w:left="851" w:right="587"/>
        <w:rPr>
          <w:rFonts w:ascii="Arial" w:eastAsia="Times New Roman" w:hAnsi="Arial"/>
          <w:lang w:val="en-GB" w:eastAsia="en-GB"/>
        </w:rPr>
      </w:pPr>
    </w:p>
    <w:p w14:paraId="3BE3A64D" w14:textId="77777777" w:rsidR="0084065D" w:rsidRDefault="0084065D" w:rsidP="00542E34">
      <w:pPr>
        <w:widowControl/>
        <w:ind w:left="851" w:right="587"/>
        <w:rPr>
          <w:rFonts w:ascii="Arial" w:eastAsia="Times New Roman" w:hAnsi="Arial"/>
          <w:b/>
          <w:lang w:val="en-GB" w:eastAsia="en-GB"/>
        </w:rPr>
      </w:pPr>
    </w:p>
    <w:p w14:paraId="06C45D43" w14:textId="77777777" w:rsidR="007D1A79" w:rsidRPr="0047586B" w:rsidRDefault="007D1A79" w:rsidP="007D1A79">
      <w:pPr>
        <w:pStyle w:val="NoSpacing"/>
        <w:ind w:left="851" w:right="304"/>
        <w:rPr>
          <w:b/>
          <w:sz w:val="28"/>
          <w:szCs w:val="28"/>
        </w:rPr>
      </w:pPr>
      <w:r w:rsidRPr="0047586B">
        <w:rPr>
          <w:b/>
          <w:sz w:val="28"/>
          <w:szCs w:val="28"/>
        </w:rPr>
        <w:t>Tower Hamlets Law Centre</w:t>
      </w:r>
    </w:p>
    <w:p w14:paraId="363A961A" w14:textId="11467FDB" w:rsidR="007D1A79" w:rsidRPr="004E3DBC" w:rsidRDefault="008913F3" w:rsidP="0760A75E">
      <w:pPr>
        <w:pStyle w:val="NoSpacing"/>
        <w:ind w:left="851" w:right="304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Welfare Benefits</w:t>
      </w:r>
      <w:r w:rsidR="0760A75E" w:rsidRPr="0760A75E">
        <w:rPr>
          <w:rFonts w:cs="Arial"/>
          <w:b/>
          <w:bCs/>
          <w:sz w:val="28"/>
          <w:szCs w:val="28"/>
        </w:rPr>
        <w:t xml:space="preserve"> Caseworker</w:t>
      </w:r>
    </w:p>
    <w:p w14:paraId="009D3738" w14:textId="77777777" w:rsidR="007D1A79" w:rsidRDefault="007D1A79" w:rsidP="007D1A79">
      <w:pPr>
        <w:pStyle w:val="NoSpacing"/>
        <w:ind w:left="851" w:right="304"/>
      </w:pPr>
    </w:p>
    <w:p w14:paraId="2A5C15AB" w14:textId="6272FFDD" w:rsidR="007D1A79" w:rsidRDefault="007D1A79" w:rsidP="007D1A79">
      <w:pPr>
        <w:pStyle w:val="NoSpacing"/>
        <w:ind w:left="851" w:right="304"/>
      </w:pPr>
      <w:r>
        <w:t xml:space="preserve">Salary: </w:t>
      </w:r>
      <w:r w:rsidR="00CA6427">
        <w:t>c.</w:t>
      </w:r>
      <w:r>
        <w:t xml:space="preserve"> £</w:t>
      </w:r>
      <w:r w:rsidR="008913F3">
        <w:t>2</w:t>
      </w:r>
      <w:r w:rsidR="00CA6427">
        <w:t>6</w:t>
      </w:r>
      <w:r>
        <w:t>,000 p.a. + generous terms and conditions.</w:t>
      </w:r>
    </w:p>
    <w:p w14:paraId="29B80F0D" w14:textId="77777777" w:rsidR="007D1A79" w:rsidRDefault="007D1A79" w:rsidP="007D1A79">
      <w:pPr>
        <w:pStyle w:val="NoSpacing"/>
        <w:ind w:left="851" w:right="304"/>
      </w:pPr>
    </w:p>
    <w:p w14:paraId="1526211B" w14:textId="77777777" w:rsidR="007D1A79" w:rsidRDefault="007D1A79" w:rsidP="007D1A79">
      <w:pPr>
        <w:pStyle w:val="NoSpacing"/>
        <w:ind w:left="851" w:right="304"/>
      </w:pPr>
      <w:r>
        <w:t>Tower Hamlets Law Centre helps some of the most vulnerable people in London’s East End. Since our foundation in 1975, we have earned a fine reputation amongst our clients and supporters as skilled and determined legal advisers to the local community.</w:t>
      </w:r>
    </w:p>
    <w:p w14:paraId="72D0CD8D" w14:textId="77777777" w:rsidR="007D1A79" w:rsidRDefault="007D1A79" w:rsidP="007D1A79">
      <w:pPr>
        <w:pStyle w:val="NoSpacing"/>
        <w:ind w:left="851" w:right="304"/>
      </w:pPr>
    </w:p>
    <w:p w14:paraId="4F6AA062" w14:textId="0DD90945" w:rsidR="007D1A79" w:rsidRDefault="5066EE3A" w:rsidP="000E10E5">
      <w:pPr>
        <w:pStyle w:val="NoSpacing"/>
        <w:ind w:left="851" w:right="304"/>
      </w:pPr>
      <w:r>
        <w:t xml:space="preserve">We are currently seeking </w:t>
      </w:r>
      <w:r w:rsidR="008913F3">
        <w:t>a</w:t>
      </w:r>
      <w:r w:rsidR="00F442AC">
        <w:t>n experienced</w:t>
      </w:r>
      <w:r w:rsidR="008913F3">
        <w:t xml:space="preserve"> welfare benefits</w:t>
      </w:r>
      <w:r>
        <w:t xml:space="preserve"> caseworker</w:t>
      </w:r>
      <w:r w:rsidR="002406DD">
        <w:t xml:space="preserve"> to join our </w:t>
      </w:r>
      <w:r w:rsidR="00083DA2">
        <w:t>busy team</w:t>
      </w:r>
      <w:r w:rsidR="00A0568B">
        <w:t xml:space="preserve">. As well as thorough knowledge of welfare benefits law, you’ll have </w:t>
      </w:r>
      <w:r>
        <w:t>a talent for explaining complex legal ideas in simple language and the ability to manage a demanding workload.</w:t>
      </w:r>
    </w:p>
    <w:p w14:paraId="5A45535D" w14:textId="309BF293" w:rsidR="00E3225D" w:rsidRDefault="00E3225D" w:rsidP="000E10E5">
      <w:pPr>
        <w:pStyle w:val="NoSpacing"/>
        <w:ind w:left="851" w:right="304"/>
      </w:pPr>
    </w:p>
    <w:p w14:paraId="69B5B86F" w14:textId="27F39170" w:rsidR="00E3225D" w:rsidRDefault="00E3225D" w:rsidP="000E10E5">
      <w:pPr>
        <w:pStyle w:val="NoSpacing"/>
        <w:ind w:left="851" w:right="304"/>
      </w:pPr>
      <w:r>
        <w:t>We are particularly interested to hear from you if you would like to develop a career in social welfare law and happy to discuss ways in which we can support your career progression, including the SQE - the new route to qualification as a solicitor from September 2021.</w:t>
      </w:r>
    </w:p>
    <w:p w14:paraId="00BD4468" w14:textId="2FE8E810" w:rsidR="310EA39B" w:rsidRDefault="310EA39B" w:rsidP="310EA39B">
      <w:pPr>
        <w:pStyle w:val="NoSpacing"/>
        <w:ind w:left="851" w:right="304"/>
      </w:pPr>
    </w:p>
    <w:p w14:paraId="638477B7" w14:textId="2E3CA9CC" w:rsidR="310EA39B" w:rsidRDefault="310EA39B" w:rsidP="310EA39B">
      <w:pPr>
        <w:pStyle w:val="NoSpacing"/>
        <w:ind w:left="851" w:right="304"/>
      </w:pPr>
      <w:r w:rsidRPr="310EA39B">
        <w:t>Although it’s not essential, it would be great if you could speak a second language as well as English - particularly of one of the law centre’s client communities.</w:t>
      </w:r>
    </w:p>
    <w:p w14:paraId="4F16992A" w14:textId="30FECB7B" w:rsidR="008213F7" w:rsidRDefault="008213F7" w:rsidP="000E10E5">
      <w:pPr>
        <w:pStyle w:val="NoSpacing"/>
        <w:ind w:left="851" w:right="304"/>
      </w:pPr>
    </w:p>
    <w:p w14:paraId="7BBF7791" w14:textId="117538B0" w:rsidR="007D1A79" w:rsidRDefault="253AFFEC" w:rsidP="000E10E5">
      <w:pPr>
        <w:pStyle w:val="NoSpacing"/>
        <w:ind w:left="851" w:right="304"/>
      </w:pPr>
      <w:r>
        <w:t xml:space="preserve">Please visit our website </w:t>
      </w:r>
      <w:hyperlink r:id="rId11">
        <w:r w:rsidRPr="253AFFEC">
          <w:rPr>
            <w:rStyle w:val="Hyperlink"/>
            <w:rFonts w:eastAsia="Arial" w:cs="Arial"/>
          </w:rPr>
          <w:t>http://thlc.co.uk/jobs</w:t>
        </w:r>
      </w:hyperlink>
      <w:r w:rsidRPr="253AFFEC">
        <w:rPr>
          <w:rFonts w:eastAsia="Arial" w:cs="Arial"/>
        </w:rPr>
        <w:t xml:space="preserve"> </w:t>
      </w:r>
      <w:r>
        <w:t>to download an application pack.</w:t>
      </w:r>
    </w:p>
    <w:p w14:paraId="7B5AEEAF" w14:textId="77777777" w:rsidR="007D1A79" w:rsidRDefault="007D1A79" w:rsidP="000E10E5">
      <w:pPr>
        <w:pStyle w:val="NoSpacing"/>
        <w:ind w:left="851" w:right="304"/>
      </w:pPr>
    </w:p>
    <w:p w14:paraId="0BF2B5ED" w14:textId="0A988F81" w:rsidR="001E59E5" w:rsidRPr="0084065D" w:rsidRDefault="62DD0D45" w:rsidP="000E10E5">
      <w:pPr>
        <w:pStyle w:val="NoSpacing"/>
        <w:ind w:left="851" w:right="304"/>
      </w:pPr>
      <w:r>
        <w:t xml:space="preserve">Completed applications should be returned to </w:t>
      </w:r>
      <w:hyperlink r:id="rId12">
        <w:r w:rsidRPr="3BD72EA8">
          <w:rPr>
            <w:rStyle w:val="Hyperlink"/>
          </w:rPr>
          <w:t>recruitment@thlc.co.uk</w:t>
        </w:r>
      </w:hyperlink>
      <w:r>
        <w:t xml:space="preserve"> by the closing date, </w:t>
      </w:r>
      <w:r w:rsidR="149BBE0F" w:rsidRPr="3BD72EA8">
        <w:rPr>
          <w:b/>
          <w:bCs/>
        </w:rPr>
        <w:t>Sunday 19 June</w:t>
      </w:r>
      <w:r w:rsidR="00CA6427" w:rsidRPr="3BD72EA8">
        <w:rPr>
          <w:b/>
          <w:bCs/>
        </w:rPr>
        <w:t xml:space="preserve"> 2022</w:t>
      </w:r>
      <w:r>
        <w:t>.</w:t>
      </w:r>
    </w:p>
    <w:sectPr w:rsidR="001E59E5" w:rsidRPr="0084065D" w:rsidSect="00622A4A">
      <w:headerReference w:type="default" r:id="rId13"/>
      <w:headerReference w:type="first" r:id="rId14"/>
      <w:footerReference w:type="first" r:id="rId15"/>
      <w:type w:val="continuous"/>
      <w:pgSz w:w="11910" w:h="16840"/>
      <w:pgMar w:top="720" w:right="740" w:bottom="280" w:left="66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5B0C1" w14:textId="77777777" w:rsidR="00A70D84" w:rsidRDefault="00A70D84" w:rsidP="00FB3032">
      <w:r>
        <w:separator/>
      </w:r>
    </w:p>
  </w:endnote>
  <w:endnote w:type="continuationSeparator" w:id="0">
    <w:p w14:paraId="77FEAD58" w14:textId="77777777" w:rsidR="00A70D84" w:rsidRDefault="00A70D84" w:rsidP="00FB3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34102" w14:textId="77777777" w:rsidR="00622A4A" w:rsidRDefault="00A2436B" w:rsidP="008A3265">
    <w:pPr>
      <w:pStyle w:val="Footer"/>
      <w:rPr>
        <w:rFonts w:ascii="Arial" w:eastAsia="Arial" w:hAnsi="Arial" w:cs="Arial"/>
      </w:rPr>
    </w:pPr>
    <w:r>
      <w:rPr>
        <w:noProof/>
        <w:lang w:val="en-GB" w:eastAsia="en-GB"/>
      </w:rPr>
      <w:drawing>
        <wp:anchor distT="0" distB="0" distL="114300" distR="114300" simplePos="0" relativeHeight="251672064" behindDoc="0" locked="0" layoutInCell="1" allowOverlap="1" wp14:anchorId="722F6DAE" wp14:editId="208FB256">
          <wp:simplePos x="0" y="0"/>
          <wp:positionH relativeFrom="column">
            <wp:posOffset>5408494</wp:posOffset>
          </wp:positionH>
          <wp:positionV relativeFrom="paragraph">
            <wp:posOffset>108468</wp:posOffset>
          </wp:positionV>
          <wp:extent cx="1446662" cy="668740"/>
          <wp:effectExtent l="0" t="0" r="0" b="0"/>
          <wp:wrapNone/>
          <wp:docPr id="524" name="Picture 524" descr="C:\Users\m.south\Desktop\logo-rgb-larg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4" descr="C:\Users\m.south\Desktop\logo-rgb-large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662" cy="668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2F1EF4D" w14:textId="77777777" w:rsidR="00A2436B" w:rsidRDefault="0084065D" w:rsidP="006A4F7C">
    <w:pPr>
      <w:pStyle w:val="BodyText"/>
      <w:ind w:left="0" w:right="5342"/>
      <w:rPr>
        <w:color w:val="606A70"/>
        <w:spacing w:val="-11"/>
      </w:rPr>
    </w:pPr>
    <w:r>
      <w:rPr>
        <w:noProof/>
        <w:lang w:val="en-GB" w:eastAsia="en-GB"/>
      </w:rPr>
      <w:drawing>
        <wp:anchor distT="0" distB="0" distL="114300" distR="114300" simplePos="0" relativeHeight="251663872" behindDoc="0" locked="0" layoutInCell="1" allowOverlap="1" wp14:anchorId="43B9461D" wp14:editId="35C39B34">
          <wp:simplePos x="0" y="0"/>
          <wp:positionH relativeFrom="column">
            <wp:posOffset>1523507</wp:posOffset>
          </wp:positionH>
          <wp:positionV relativeFrom="paragraph">
            <wp:posOffset>61434</wp:posOffset>
          </wp:positionV>
          <wp:extent cx="362585" cy="490855"/>
          <wp:effectExtent l="19050" t="0" r="0" b="0"/>
          <wp:wrapNone/>
          <wp:docPr id="3" name="Picture 2" descr="blue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 logo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2585" cy="49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2C25FD79" wp14:editId="4879CDCB">
          <wp:simplePos x="0" y="0"/>
          <wp:positionH relativeFrom="page">
            <wp:posOffset>2455185</wp:posOffset>
          </wp:positionH>
          <wp:positionV relativeFrom="paragraph">
            <wp:posOffset>6350</wp:posOffset>
          </wp:positionV>
          <wp:extent cx="1127125" cy="607060"/>
          <wp:effectExtent l="1905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27125" cy="607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D22F8">
      <w:rPr>
        <w:rFonts w:ascii="Calibri" w:eastAsia="Calibri" w:hAnsi="Calibri"/>
      </w:rPr>
      <w:pict w14:anchorId="03D8BF7D">
        <v:group id="_x0000_s2406" style="position:absolute;margin-left:348pt;margin-top:1.95pt;width:58.5pt;height:41.25pt;z-index:251663360;mso-position-horizontal-relative:page;mso-position-vertical-relative:text" coordorigin="9978,-279" coordsize="1078,757">
          <v:group id="_x0000_s2407" style="position:absolute;left:10085;top:-279;width:790;height:392" coordorigin="10085,-279" coordsize="790,392">
            <v:shape id="_x0000_s2408" style="position:absolute;left:10085;top:-279;width:790;height:392" coordorigin="10085,-279" coordsize="790,392" path="m10617,-261r-59,l10558,109r53,4l10673,89r67,-36l10809,21r66,-14l10874,-170r-61,l10794,-177r,-15l10737,-192r-22,-6l10715,-216r-68,l10626,-222r,-36l10617,-261xe" fillcolor="#5bb447" stroked="f">
              <v:path arrowok="t"/>
            </v:shape>
            <v:shape id="_x0000_s2409" style="position:absolute;left:10085;top:-279;width:790;height:392" coordorigin="10085,-279" coordsize="790,392" path="m10182,-222r-82,11l10085,77r34,-277l10164,-205r19,l10182,-222xe" fillcolor="#5bb447" stroked="f">
              <v:path arrowok="t"/>
            </v:shape>
            <v:shape id="_x0000_s2410" style="position:absolute;left:10085;top:-279;width:790;height:392" coordorigin="10085,-279" coordsize="790,392" path="m10183,-205r-19,l10170,-168r60,-8l10231,-184r-48,l10183,-205xe" fillcolor="#5bb447" stroked="f">
              <v:path arrowok="t"/>
            </v:shape>
            <v:shape id="_x0000_s2411" style="position:absolute;left:10085;top:-279;width:790;height:392" coordorigin="10085,-279" coordsize="790,392" path="m10815,-197r-2,27l10874,-170r,-6l10815,-197xe" fillcolor="#5bb447" stroked="f">
              <v:path arrowok="t"/>
            </v:shape>
            <v:shape id="_x0000_s2412" style="position:absolute;left:10085;top:-279;width:790;height:392" coordorigin="10085,-279" coordsize="790,392" path="m10291,-239r-68,10l10220,-189r-37,5l10231,-184r9,-33l10274,-222r17,l10291,-239xe" fillcolor="#5bb447" stroked="f">
              <v:path arrowok="t"/>
            </v:shape>
            <v:shape id="_x0000_s2413" style="position:absolute;left:10085;top:-279;width:790;height:392" coordorigin="10085,-279" coordsize="790,392" path="m10291,-222r-17,l10283,-184r61,-7l10346,-198r-55,l10291,-222xe" fillcolor="#5bb447" stroked="f">
              <v:path arrowok="t"/>
            </v:shape>
            <v:shape id="_x0000_s2414" style="position:absolute;left:10085;top:-279;width:790;height:392" coordorigin="10085,-279" coordsize="790,392" path="m10739,-220r-2,28l10794,-192r,-11l10739,-220xe" fillcolor="#5bb447" stroked="f">
              <v:path arrowok="t"/>
            </v:shape>
            <v:shape id="_x0000_s2415" style="position:absolute;left:10085;top:-279;width:790;height:392" coordorigin="10085,-279" coordsize="790,392" path="m10422,-260r-82,13l10337,-206r-46,8l10346,-198r8,-33l10405,-240r16,l10422,-260xe" fillcolor="#5bb447" stroked="f">
              <v:path arrowok="t"/>
            </v:shape>
            <v:shape id="_x0000_s2416" style="position:absolute;left:10085;top:-279;width:790;height:392" coordorigin="10085,-279" coordsize="790,392" path="m10421,-240r-16,l10413,-201r71,-11l10486,-219r-66,l10421,-240xe" fillcolor="#5bb447" stroked="f">
              <v:path arrowok="t"/>
            </v:shape>
            <v:shape id="_x0000_s2417" style="position:absolute;left:10085;top:-279;width:790;height:392" coordorigin="10085,-279" coordsize="790,392" path="m10647,-251r,35l10715,-216r,-12l10647,-251xe" fillcolor="#5bb447" stroked="f">
              <v:path arrowok="t"/>
            </v:shape>
            <v:shape id="_x0000_s2418" style="position:absolute;left:10085;top:-279;width:790;height:392" coordorigin="10085,-279" coordsize="790,392" path="m10560,-279r-81,15l10474,-226r-54,7l10486,-219r6,-33l10558,-261r59,l10560,-279xe" fillcolor="#5bb447" stroked="f">
              <v:path arrowok="t"/>
            </v:shape>
          </v:group>
          <v:group id="_x0000_s2419" style="position:absolute;left:9980;top:34;width:1076;height:317" coordorigin="9980,34" coordsize="1076,317">
            <v:shape id="_x0000_s2420" style="position:absolute;left:9980;top:34;width:1076;height:317" coordorigin="9980,34" coordsize="1076,317" path="m10680,190r-286,l10443,193r22,34l10480,285r45,46l10584,350r60,-9l10707,314r17,-10l10572,304r-30,-14l10602,290r55,-19l10709,242r2,-1l10561,241r-41,-25l10629,216r51,-26xe" fillcolor="#0069af" stroked="f">
              <v:path arrowok="t"/>
            </v:shape>
            <v:shape id="_x0000_s2421" style="position:absolute;left:9980;top:34;width:1076;height:317" coordorigin="9980,34" coordsize="1076,317" path="m10980,160r-103,20l10800,214r-123,69l10621,301r-49,3l10724,304r48,-27l10842,239r82,-40l10990,178r46,-10l11055,166r-27,-6l10980,160xe" fillcolor="#0069af" stroked="f">
              <v:path arrowok="t"/>
            </v:shape>
            <v:shape id="_x0000_s2422" style="position:absolute;left:9980;top:34;width:1076;height:317" coordorigin="9980,34" coordsize="1076,317" path="m10013,220r47,53l10108,278r67,-16l10217,246r-140,l10059,243r-17,-4l10027,231r-14,-11xe" fillcolor="#0069af" stroked="f">
              <v:path arrowok="t"/>
            </v:shape>
            <v:shape id="_x0000_s2423" style="position:absolute;left:9980;top:34;width:1076;height:317" coordorigin="9980,34" coordsize="1076,317" path="m10411,158r-15,1l10379,160r-75,17l10221,207r-84,30l10077,246r140,l10327,207r67,-17l10680,190r12,-6l10695,182r-135,l10540,180r-18,-5l10507,165r,-1l10452,164r-24,-5l10411,158xe" fillcolor="#0069af" stroked="f">
              <v:path arrowok="t"/>
            </v:shape>
            <v:shape id="_x0000_s2424" style="position:absolute;left:9980;top:34;width:1076;height:317" coordorigin="9980,34" coordsize="1076,317" path="m10965,93r-63,10l10817,134r-109,63l10674,215r-55,20l10561,241r150,l10828,171r65,-30l10960,119r78,-18l11010,96r-45,-3xe" fillcolor="#0069af" stroked="f">
              <v:path arrowok="t"/>
            </v:shape>
            <v:shape id="_x0000_s2425" style="position:absolute;left:9980;top:34;width:1076;height:317" coordorigin="9980,34" coordsize="1076,317" path="m10629,216r-109,l10532,218r38,6l10626,217r3,-1xe" fillcolor="#0069af" stroked="f">
              <v:path arrowok="t"/>
            </v:shape>
            <v:shape id="_x0000_s2426" style="position:absolute;left:9980;top:34;width:1076;height:317" coordorigin="9980,34" coordsize="1076,317" path="m9994,163r97,50l10164,194r32,-12l10065,182r-20,-1l10028,178r-17,-6l9994,163xe" fillcolor="#0069af" stroked="f">
              <v:path arrowok="t"/>
            </v:shape>
            <v:shape id="_x0000_s2427" style="position:absolute;left:9980;top:34;width:1076;height:317" coordorigin="9980,34" coordsize="1076,317" path="m10930,41r-76,14l10758,94r-26,16l10681,140r-62,29l10560,182r135,l10789,120r78,-38l10929,62r90,-16l10985,43r-55,-2xe" fillcolor="#0069af" stroked="f">
              <v:path arrowok="t"/>
            </v:shape>
            <v:shape id="_x0000_s2428" style="position:absolute;left:9980;top:34;width:1076;height:317" coordorigin="9980,34" coordsize="1076,317" path="m10390,97r-33,l10284,114r-56,20l10124,171r-59,11l10196,182r47,-18l10322,136r69,-13l10485,123r-1,-2l10477,105r-33,l10437,104r-19,-4l10390,97xe" fillcolor="#0069af" stroked="f">
              <v:path arrowok="t"/>
            </v:shape>
            <v:shape id="_x0000_s2429" style="position:absolute;left:9980;top:34;width:1076;height:317" coordorigin="9980,34" coordsize="1076,317" path="m10485,123r-94,l10411,126r16,8l10440,147r12,17l10507,164r-11,-15l10485,123xe" fillcolor="#0069af" stroked="f">
              <v:path arrowok="t"/>
            </v:shape>
            <v:shape id="_x0000_s2430" style="position:absolute;left:9980;top:34;width:1076;height:317" coordorigin="9980,34" coordsize="1076,317" path="m9980,92r1,7l9986,116r18,20l10039,149r55,-2l10160,127r16,-6l10044,121r-19,-6l10009,111r-15,-7l9980,92xe" fillcolor="#0069af" stroked="f">
              <v:path arrowok="t"/>
            </v:shape>
            <v:shape id="_x0000_s2431" style="position:absolute;left:9980;top:34;width:1076;height:317" coordorigin="9980,34" coordsize="1076,317" path="m10393,34r-82,8l10229,67r-77,29l10088,119r-44,2l10176,121r54,-21l10299,76r63,-14l10449,62r-10,-12l10393,34xe" fillcolor="#0069af" stroked="f">
              <v:path arrowok="t"/>
            </v:shape>
            <v:shape id="_x0000_s2432" style="position:absolute;left:9980;top:34;width:1076;height:317" coordorigin="9980,34" coordsize="1076,317" path="m10449,62r-87,l10412,69r32,36l10477,105r-10,-21l10449,62xe" fillcolor="#0069af" stroked="f">
              <v:path arrowok="t"/>
            </v:shape>
          </v:group>
          <v:group id="_x0000_s2433" style="position:absolute;left:9978;top:386;width:62;height:89" coordorigin="9978,386" coordsize="62,89">
            <v:shape id="_x0000_s2434" style="position:absolute;left:9978;top:386;width:62;height:89" coordorigin="9978,386" coordsize="62,89" path="m10020,406r-23,l9997,475r23,l10020,406xe" fillcolor="#0069af" stroked="f">
              <v:path arrowok="t"/>
            </v:shape>
            <v:shape id="_x0000_s2435" style="position:absolute;left:9978;top:386;width:62;height:89" coordorigin="9978,386" coordsize="62,89" path="m10039,386r-61,l9978,406r61,l10039,386xe" fillcolor="#0069af" stroked="f">
              <v:path arrowok="t"/>
            </v:shape>
          </v:group>
          <v:group id="_x0000_s2436" style="position:absolute;left:10046;top:383;width:99;height:95" coordorigin="10046,383" coordsize="99,95">
            <v:shape id="_x0000_s2437" style="position:absolute;left:10046;top:383;width:99;height:95" coordorigin="10046,383" coordsize="99,95" path="m10095,383r-18,4l10061,396r-11,14l10046,429r3,19l10060,464r15,10l10095,478r20,-4l10130,464r6,-9l10081,455r-11,-11l10070,417r11,-11l10137,406r-8,-10l10114,387r-19,-4xe" fillcolor="#0069af" stroked="f">
              <v:path arrowok="t"/>
            </v:shape>
            <v:shape id="_x0000_s2438" style="position:absolute;left:10046;top:383;width:99;height:95" coordorigin="10046,383" coordsize="99,95" path="m10137,406r-28,l10120,417r,27l10109,455r27,l10141,448r3,-19l10140,410r-3,-4xe" fillcolor="#0069af" stroked="f">
              <v:path arrowok="t"/>
            </v:shape>
          </v:group>
          <v:group id="_x0000_s2439" style="position:absolute;left:10148;top:386;width:136;height:89" coordorigin="10148,386" coordsize="136,89">
            <v:shape id="_x0000_s2440" style="position:absolute;left:10148;top:386;width:136;height:89" coordorigin="10148,386" coordsize="136,89" path="m10172,386r-24,l10175,475r23,l10209,443r-21,l10172,386xe" fillcolor="#0069af" stroked="f">
              <v:path arrowok="t"/>
            </v:shape>
            <v:shape id="_x0000_s2441" style="position:absolute;left:10148;top:386;width:136;height:89" coordorigin="10148,386" coordsize="136,89" path="m10237,423r-21,l10232,475r23,l10265,443r-22,l10237,423xe" fillcolor="#0069af" stroked="f">
              <v:path arrowok="t"/>
            </v:shape>
            <v:shape id="_x0000_s2442" style="position:absolute;left:10148;top:386;width:136;height:89" coordorigin="10148,386" coordsize="136,89" path="m10225,386r-18,l10188,443r21,l10216,423r21,l10225,386xe" fillcolor="#0069af" stroked="f">
              <v:path arrowok="t"/>
            </v:shape>
            <v:shape id="_x0000_s2443" style="position:absolute;left:10148;top:386;width:136;height:89" coordorigin="10148,386" coordsize="136,89" path="m10284,386r-24,l10243,443r22,l10284,386xe" fillcolor="#0069af" stroked="f">
              <v:path arrowok="t"/>
            </v:shape>
          </v:group>
          <v:group id="_x0000_s2444" style="position:absolute;left:10292;top:386;width:51;height:89" coordorigin="10292,386" coordsize="51,89">
            <v:shape id="_x0000_s2445" style="position:absolute;left:10292;top:386;width:51;height:89" coordorigin="10292,386" coordsize="51,89" path="m10342,386r-50,l10292,475r50,l10342,455r-27,l10315,440r26,l10341,420r-26,l10315,406r27,l10342,386xe" fillcolor="#0069af" stroked="f">
              <v:path arrowok="t"/>
            </v:shape>
          </v:group>
          <v:group id="_x0000_s2446" style="position:absolute;left:10359;top:386;width:75;height:89" coordorigin="10359,386" coordsize="75,89">
            <v:shape id="_x0000_s2447" style="position:absolute;left:10359;top:386;width:75;height:89" coordorigin="10359,386" coordsize="75,89" path="m10394,386r-35,l10359,475r24,l10383,441r24,l10406,438r12,-2l10425,426r-42,l10383,404r40,l10423,401r-7,-8l10406,388r-12,-2xe" fillcolor="#0069af" stroked="f">
              <v:path arrowok="t"/>
            </v:shape>
            <v:shape id="_x0000_s2448" style="position:absolute;left:10359;top:386;width:75;height:89" coordorigin="10359,386" coordsize="75,89" path="m10407,441r-24,l10405,475r29,l10407,441xe" fillcolor="#0069af" stroked="f">
              <v:path arrowok="t"/>
            </v:shape>
            <v:shape id="_x0000_s2449" style="position:absolute;left:10359;top:386;width:75;height:89" coordorigin="10359,386" coordsize="75,89" path="m10423,404r-31,l10401,405r,19l10392,426r33,l10425,413r-2,-9xe" fillcolor="#0069af" stroked="f">
              <v:path arrowok="t"/>
            </v:shape>
          </v:group>
          <v:group id="_x0000_s2450" style="position:absolute;left:10486;top:386;width:80;height:89" coordorigin="10486,386" coordsize="80,89">
            <v:shape id="_x0000_s2451" style="position:absolute;left:10486;top:386;width:80;height:89" coordorigin="10486,386" coordsize="80,89" path="m10509,386r-23,l10486,475r23,l10509,438r56,l10565,420r-56,l10509,386xe" fillcolor="#0069af" stroked="f">
              <v:path arrowok="t"/>
            </v:shape>
            <v:shape id="_x0000_s2452" style="position:absolute;left:10486;top:386;width:80;height:89" coordorigin="10486,386" coordsize="80,89" path="m10565,438r-23,l10542,475r23,l10565,438xe" fillcolor="#0069af" stroked="f">
              <v:path arrowok="t"/>
            </v:shape>
            <v:shape id="_x0000_s2453" style="position:absolute;left:10486;top:386;width:80;height:89" coordorigin="10486,386" coordsize="80,89" path="m10565,386r-23,l10542,420r23,l10565,386xe" fillcolor="#0069af" stroked="f">
              <v:path arrowok="t"/>
            </v:shape>
          </v:group>
          <v:group id="_x0000_s2454" style="position:absolute;left:10575;top:386;width:94;height:89" coordorigin="10575,386" coordsize="94,89">
            <v:shape id="_x0000_s2455" style="position:absolute;left:10575;top:386;width:94;height:89" coordorigin="10575,386" coordsize="94,89" path="m10635,386r-26,l10575,475r25,l10606,459r56,l10656,442r-44,l10622,413r23,l10635,386xe" fillcolor="#0069af" stroked="f">
              <v:path arrowok="t"/>
            </v:shape>
            <v:shape id="_x0000_s2456" style="position:absolute;left:10575;top:386;width:94;height:89" coordorigin="10575,386" coordsize="94,89" path="m10662,459r-24,l10643,475r25,l10662,459xe" fillcolor="#0069af" stroked="f">
              <v:path arrowok="t"/>
            </v:shape>
            <v:shape id="_x0000_s2457" style="position:absolute;left:10575;top:386;width:94;height:89" coordorigin="10575,386" coordsize="94,89" path="m10645,413r-23,l10631,442r25,l10645,413xe" fillcolor="#0069af" stroked="f">
              <v:path arrowok="t"/>
            </v:shape>
          </v:group>
          <v:group id="_x0000_s2458" style="position:absolute;left:10672;top:386;width:112;height:89" coordorigin="10672,386" coordsize="112,89">
            <v:shape id="_x0000_s2459" style="position:absolute;left:10672;top:386;width:112;height:89" coordorigin="10672,386" coordsize="112,89" path="m10710,386r-22,l10672,475r24,l10703,424r22,l10710,386xe" fillcolor="#0069af" stroked="f">
              <v:path arrowok="t"/>
            </v:shape>
            <v:shape id="_x0000_s2460" style="position:absolute;left:10672;top:386;width:112;height:89" coordorigin="10672,386" coordsize="112,89" path="m10725,424r-22,l10724,475r9,l10750,433r-21,l10725,424xe" fillcolor="#0069af" stroked="f">
              <v:path arrowok="t"/>
            </v:shape>
            <v:shape id="_x0000_s2461" style="position:absolute;left:10672;top:386;width:112;height:89" coordorigin="10672,386" coordsize="112,89" path="m10776,424r-21,l10761,475r23,l10776,424xe" fillcolor="#0069af" stroked="f">
              <v:path arrowok="t"/>
            </v:shape>
            <v:shape id="_x0000_s2462" style="position:absolute;left:10672;top:386;width:112;height:89" coordorigin="10672,386" coordsize="112,89" path="m10771,386r-23,l10729,433r21,l10754,424r22,l10771,386xe" fillcolor="#0069af" stroked="f">
              <v:path arrowok="t"/>
            </v:shape>
          </v:group>
          <v:group id="_x0000_s2463" style="position:absolute;left:10796;top:386;width:51;height:89" coordorigin="10796,386" coordsize="51,89">
            <v:shape id="_x0000_s2464" style="position:absolute;left:10796;top:386;width:51;height:89" coordorigin="10796,386" coordsize="51,89" path="m10819,386r-23,l10796,475r51,l10847,455r-28,l10819,386xe" fillcolor="#0069af" stroked="f">
              <v:path arrowok="t"/>
            </v:shape>
          </v:group>
          <v:group id="_x0000_s2465" style="position:absolute;left:10858;top:386;width:51;height:89" coordorigin="10858,386" coordsize="51,89">
            <v:shape id="_x0000_s2466" style="position:absolute;left:10858;top:386;width:51;height:89" coordorigin="10858,386" coordsize="51,89" path="m10908,386r-50,l10858,475r50,l10908,455r-27,l10881,440r26,l10907,420r-26,l10881,406r27,l10908,386xe" fillcolor="#0069af" stroked="f">
              <v:path arrowok="t"/>
            </v:shape>
          </v:group>
          <v:group id="_x0000_s2467" style="position:absolute;left:10918;top:386;width:62;height:89" coordorigin="10918,386" coordsize="62,89">
            <v:shape id="_x0000_s2468" style="position:absolute;left:10918;top:386;width:62;height:89" coordorigin="10918,386" coordsize="62,89" path="m10961,406r-24,l10937,475r24,l10961,406xe" fillcolor="#0069af" stroked="f">
              <v:path arrowok="t"/>
            </v:shape>
            <v:shape id="_x0000_s2469" style="position:absolute;left:10918;top:386;width:62;height:89" coordorigin="10918,386" coordsize="62,89" path="m10980,386r-62,l10918,406r62,l10980,386xe" fillcolor="#0069af" stroked="f">
              <v:path arrowok="t"/>
            </v:shape>
          </v:group>
          <v:group id="_x0000_s2470" style="position:absolute;left:10987;top:384;width:66;height:94" coordorigin="10987,384" coordsize="66,94">
            <v:shape id="_x0000_s2471" style="position:absolute;left:10987;top:384;width:66;height:94" coordorigin="10987,384" coordsize="66,94" path="m10997,448r-10,19l10996,473r11,4l11027,477r9,-3l11051,463r1,-6l11009,457r-6,-4l10997,448xe" fillcolor="#0069af" stroked="f">
              <v:path arrowok="t"/>
            </v:shape>
            <v:shape id="_x0000_s2472" style="position:absolute;left:10987;top:384;width:66;height:94" coordorigin="10987,384" coordsize="66,94" path="m11030,384r-9,l11009,386r-10,6l10993,401r-3,12l10990,431r10,3l11019,440r10,2l11029,455r-6,2l11052,457r1,-3l11053,430r-10,-6l11025,419r-11,-3l11014,406r6,-3l11043,403r6,-12l11041,387r-11,-3xe" fillcolor="#0069af" stroked="f">
              <v:path arrowok="t"/>
            </v:shape>
            <v:shape id="_x0000_s2473" style="position:absolute;left:10987;top:384;width:66;height:94" coordorigin="10987,384" coordsize="66,94" path="m11043,403r-13,l11036,405r4,4l11043,403xe" fillcolor="#0069af" stroked="f">
              <v:path arrowok="t"/>
            </v:shape>
          </v:group>
          <w10:wrap anchorx="page"/>
        </v:group>
      </w:pict>
    </w:r>
    <w:r>
      <w:rPr>
        <w:noProof/>
        <w:lang w:val="en-GB" w:eastAsia="en-GB"/>
      </w:rPr>
      <w:drawing>
        <wp:anchor distT="0" distB="0" distL="114300" distR="114300" simplePos="0" relativeHeight="251677184" behindDoc="0" locked="0" layoutInCell="1" allowOverlap="1" wp14:anchorId="2D36D09D" wp14:editId="2AEDE556">
          <wp:simplePos x="0" y="0"/>
          <wp:positionH relativeFrom="column">
            <wp:posOffset>4819650</wp:posOffset>
          </wp:positionH>
          <wp:positionV relativeFrom="paragraph">
            <wp:posOffset>5715</wp:posOffset>
          </wp:positionV>
          <wp:extent cx="426720" cy="59740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ity of London Crest Hi Re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" cy="597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B9B7206">
      <w:rPr>
        <w:color w:val="606A70"/>
      </w:rPr>
      <w:t>A</w:t>
    </w:r>
    <w:r w:rsidR="0B9B7206">
      <w:rPr>
        <w:color w:val="606A70"/>
        <w:spacing w:val="-5"/>
      </w:rPr>
      <w:t xml:space="preserve"> </w:t>
    </w:r>
    <w:r w:rsidR="0B9B7206">
      <w:rPr>
        <w:color w:val="606A70"/>
      </w:rPr>
      <w:t>company</w:t>
    </w:r>
    <w:r w:rsidR="0B9B7206">
      <w:rPr>
        <w:color w:val="606A70"/>
        <w:spacing w:val="-5"/>
      </w:rPr>
      <w:t xml:space="preserve"> </w:t>
    </w:r>
    <w:r w:rsidR="0B9B7206">
      <w:rPr>
        <w:color w:val="606A70"/>
      </w:rPr>
      <w:t>limited</w:t>
    </w:r>
    <w:r w:rsidR="0B9B7206">
      <w:rPr>
        <w:color w:val="606A70"/>
        <w:spacing w:val="-5"/>
      </w:rPr>
      <w:t xml:space="preserve"> </w:t>
    </w:r>
    <w:r w:rsidR="0B9B7206">
      <w:rPr>
        <w:color w:val="606A70"/>
      </w:rPr>
      <w:t>by</w:t>
    </w:r>
    <w:r w:rsidR="0B9B7206">
      <w:rPr>
        <w:color w:val="606A70"/>
        <w:spacing w:val="-5"/>
      </w:rPr>
      <w:t xml:space="preserve"> </w:t>
    </w:r>
    <w:r w:rsidR="0B9B7206">
      <w:rPr>
        <w:color w:val="606A70"/>
      </w:rPr>
      <w:t>guarantee,</w:t>
    </w:r>
    <w:r w:rsidR="0B9B7206" w:rsidRPr="00A2436B">
      <w:rPr>
        <w:noProof/>
      </w:rPr>
      <w:t xml:space="preserve"> </w:t>
    </w:r>
  </w:p>
  <w:p w14:paraId="46765FDF" w14:textId="77777777" w:rsidR="008A3265" w:rsidRDefault="0084065D" w:rsidP="006A4F7C">
    <w:pPr>
      <w:pStyle w:val="BodyText"/>
      <w:ind w:left="0" w:right="5342"/>
      <w:rPr>
        <w:color w:val="606A70"/>
      </w:rPr>
    </w:pPr>
    <w:r>
      <w:rPr>
        <w:noProof/>
        <w:lang w:val="en-GB" w:eastAsia="en-GB"/>
      </w:rPr>
      <w:drawing>
        <wp:anchor distT="0" distB="0" distL="114300" distR="114300" simplePos="0" relativeHeight="251645440" behindDoc="0" locked="0" layoutInCell="1" allowOverlap="1" wp14:anchorId="0383E6F8" wp14:editId="76405995">
          <wp:simplePos x="0" y="0"/>
          <wp:positionH relativeFrom="page">
            <wp:posOffset>3675313</wp:posOffset>
          </wp:positionH>
          <wp:positionV relativeFrom="paragraph">
            <wp:posOffset>8918</wp:posOffset>
          </wp:positionV>
          <wp:extent cx="594995" cy="511175"/>
          <wp:effectExtent l="1905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51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B9B7206">
      <w:rPr>
        <w:color w:val="606A70"/>
      </w:rPr>
      <w:t>registered</w:t>
    </w:r>
    <w:r w:rsidR="0B9B7206">
      <w:rPr>
        <w:color w:val="606A70"/>
        <w:spacing w:val="-5"/>
      </w:rPr>
      <w:t xml:space="preserve"> </w:t>
    </w:r>
    <w:r w:rsidR="0B9B7206">
      <w:rPr>
        <w:color w:val="606A70"/>
      </w:rPr>
      <w:t>in</w:t>
    </w:r>
    <w:r w:rsidR="0B9B7206">
      <w:rPr>
        <w:color w:val="606A70"/>
        <w:spacing w:val="-5"/>
      </w:rPr>
      <w:t xml:space="preserve"> </w:t>
    </w:r>
    <w:r w:rsidR="0B9B7206">
      <w:rPr>
        <w:color w:val="606A70"/>
      </w:rPr>
      <w:t>England no.</w:t>
    </w:r>
    <w:r w:rsidR="0B9B7206">
      <w:rPr>
        <w:color w:val="606A70"/>
        <w:spacing w:val="-11"/>
      </w:rPr>
      <w:t xml:space="preserve"> </w:t>
    </w:r>
    <w:r w:rsidR="0B9B7206">
      <w:rPr>
        <w:color w:val="606A70"/>
      </w:rPr>
      <w:t>1720518.</w:t>
    </w:r>
  </w:p>
  <w:p w14:paraId="4648D470" w14:textId="77777777" w:rsidR="00A2436B" w:rsidRDefault="00A2436B" w:rsidP="006A4F7C">
    <w:pPr>
      <w:pStyle w:val="BodyText"/>
      <w:ind w:left="0" w:right="5342"/>
      <w:rPr>
        <w:color w:val="606A70"/>
      </w:rPr>
    </w:pPr>
    <w:r>
      <w:rPr>
        <w:color w:val="606A70"/>
      </w:rPr>
      <w:t>Registered charity no. 287282.</w:t>
    </w:r>
  </w:p>
  <w:p w14:paraId="730AB223" w14:textId="77777777" w:rsidR="00622A4A" w:rsidRDefault="00622A4A" w:rsidP="006A4F7C">
    <w:pPr>
      <w:pStyle w:val="BodyText"/>
      <w:ind w:left="0" w:right="5342"/>
    </w:pPr>
    <w:r>
      <w:rPr>
        <w:color w:val="606A70"/>
        <w:spacing w:val="-7"/>
      </w:rPr>
      <w:t xml:space="preserve">VAT </w:t>
    </w:r>
    <w:r>
      <w:rPr>
        <w:color w:val="606A70"/>
      </w:rPr>
      <w:t>no. 244 4252</w:t>
    </w:r>
    <w:r>
      <w:rPr>
        <w:color w:val="606A70"/>
        <w:spacing w:val="-5"/>
      </w:rPr>
      <w:t xml:space="preserve"> </w:t>
    </w:r>
    <w:r>
      <w:rPr>
        <w:color w:val="606A70"/>
      </w:rPr>
      <w:t>79.</w:t>
    </w:r>
    <w:r w:rsidR="008D660C" w:rsidRPr="008D660C">
      <w:t xml:space="preserve"> </w:t>
    </w:r>
  </w:p>
  <w:p w14:paraId="7C60E6AA" w14:textId="77777777" w:rsidR="004F3ED5" w:rsidRPr="004F3ED5" w:rsidRDefault="004F3ED5" w:rsidP="006A4F7C">
    <w:pPr>
      <w:pStyle w:val="BodyText"/>
      <w:ind w:left="0" w:right="453"/>
      <w:rPr>
        <w:color w:val="606A70"/>
        <w:sz w:val="4"/>
        <w:szCs w:val="4"/>
      </w:rPr>
    </w:pPr>
  </w:p>
  <w:p w14:paraId="2C7E1500" w14:textId="77777777" w:rsidR="00A2436B" w:rsidRDefault="00622A4A" w:rsidP="006A4F7C">
    <w:pPr>
      <w:pStyle w:val="BodyText"/>
      <w:ind w:left="0" w:right="453"/>
      <w:rPr>
        <w:color w:val="606A70"/>
        <w:spacing w:val="-7"/>
      </w:rPr>
    </w:pPr>
    <w:r>
      <w:rPr>
        <w:color w:val="606A70"/>
      </w:rPr>
      <w:t>Law</w:t>
    </w:r>
    <w:r>
      <w:rPr>
        <w:color w:val="606A70"/>
        <w:spacing w:val="-7"/>
      </w:rPr>
      <w:t xml:space="preserve"> </w:t>
    </w:r>
    <w:r>
      <w:rPr>
        <w:color w:val="606A70"/>
      </w:rPr>
      <w:t>Centre®</w:t>
    </w:r>
    <w:r>
      <w:rPr>
        <w:color w:val="606A70"/>
        <w:spacing w:val="-7"/>
      </w:rPr>
      <w:t xml:space="preserve"> </w:t>
    </w:r>
    <w:r>
      <w:rPr>
        <w:color w:val="606A70"/>
      </w:rPr>
      <w:t>is</w:t>
    </w:r>
    <w:r>
      <w:rPr>
        <w:color w:val="606A70"/>
        <w:spacing w:val="-7"/>
      </w:rPr>
      <w:t xml:space="preserve"> </w:t>
    </w:r>
    <w:r>
      <w:rPr>
        <w:color w:val="606A70"/>
      </w:rPr>
      <w:t>the</w:t>
    </w:r>
    <w:r>
      <w:rPr>
        <w:color w:val="606A70"/>
        <w:spacing w:val="-7"/>
      </w:rPr>
      <w:t xml:space="preserve"> </w:t>
    </w:r>
    <w:r>
      <w:rPr>
        <w:color w:val="606A70"/>
      </w:rPr>
      <w:t>registered</w:t>
    </w:r>
    <w:r>
      <w:rPr>
        <w:color w:val="606A70"/>
        <w:spacing w:val="-7"/>
      </w:rPr>
      <w:t xml:space="preserve"> </w:t>
    </w:r>
    <w:proofErr w:type="gramStart"/>
    <w:r>
      <w:rPr>
        <w:color w:val="606A70"/>
        <w:spacing w:val="-3"/>
      </w:rPr>
      <w:t>Trade</w:t>
    </w:r>
    <w:r>
      <w:rPr>
        <w:color w:val="606A70"/>
        <w:spacing w:val="-7"/>
      </w:rPr>
      <w:t xml:space="preserve"> </w:t>
    </w:r>
    <w:r>
      <w:rPr>
        <w:color w:val="606A70"/>
      </w:rPr>
      <w:t>Mark</w:t>
    </w:r>
    <w:proofErr w:type="gramEnd"/>
  </w:p>
  <w:p w14:paraId="7BF8639C" w14:textId="77777777" w:rsidR="00622A4A" w:rsidRDefault="00622A4A" w:rsidP="006A4F7C">
    <w:pPr>
      <w:pStyle w:val="BodyText"/>
      <w:ind w:left="0" w:right="453"/>
    </w:pPr>
    <w:r>
      <w:rPr>
        <w:color w:val="606A70"/>
      </w:rPr>
      <w:t>of</w:t>
    </w:r>
    <w:r>
      <w:rPr>
        <w:color w:val="606A70"/>
        <w:spacing w:val="-7"/>
      </w:rPr>
      <w:t xml:space="preserve"> </w:t>
    </w:r>
    <w:r>
      <w:rPr>
        <w:color w:val="606A70"/>
      </w:rPr>
      <w:t>the</w:t>
    </w:r>
    <w:r>
      <w:rPr>
        <w:color w:val="606A70"/>
        <w:spacing w:val="-7"/>
      </w:rPr>
      <w:t xml:space="preserve"> </w:t>
    </w:r>
    <w:r>
      <w:rPr>
        <w:color w:val="606A70"/>
      </w:rPr>
      <w:t>Law</w:t>
    </w:r>
    <w:r>
      <w:rPr>
        <w:color w:val="606A70"/>
        <w:spacing w:val="-7"/>
      </w:rPr>
      <w:t xml:space="preserve"> </w:t>
    </w:r>
    <w:proofErr w:type="spellStart"/>
    <w:r>
      <w:rPr>
        <w:color w:val="606A70"/>
      </w:rPr>
      <w:t>Centres</w:t>
    </w:r>
    <w:proofErr w:type="spellEnd"/>
    <w:r>
      <w:rPr>
        <w:color w:val="606A70"/>
        <w:spacing w:val="-7"/>
      </w:rPr>
      <w:t xml:space="preserve"> </w:t>
    </w:r>
    <w:r>
      <w:rPr>
        <w:color w:val="606A70"/>
      </w:rPr>
      <w:t>Federation.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6D2C9" w14:textId="77777777" w:rsidR="00A70D84" w:rsidRDefault="00A70D84" w:rsidP="00FB3032">
      <w:r>
        <w:separator/>
      </w:r>
    </w:p>
  </w:footnote>
  <w:footnote w:type="continuationSeparator" w:id="0">
    <w:p w14:paraId="6AD394FA" w14:textId="77777777" w:rsidR="00A70D84" w:rsidRDefault="00A70D84" w:rsidP="00FB3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07310" w14:textId="77777777" w:rsidR="00622A4A" w:rsidRDefault="004D22F8">
    <w:pPr>
      <w:pStyle w:val="Header"/>
    </w:pPr>
    <w:r>
      <w:rPr>
        <w:noProof/>
        <w:lang w:val="en-GB" w:eastAsia="en-GB"/>
      </w:rPr>
      <w:pict w14:anchorId="36CB7AF2">
        <v:group id="_x0000_s2216" style="position:absolute;margin-left:1.95pt;margin-top:-3.3pt;width:157.5pt;height:54.5pt;z-index:251658240" coordorigin="773,722" coordsize="3887,1345">
          <v:group id="_x0000_s2217" style="position:absolute;left:773;top:722;width:1343;height:1345;mso-position-horizontal-relative:page" coordorigin="773,2" coordsize="1343,1345">
            <v:group id="_x0000_s2218" style="position:absolute;left:773;top:2;width:648;height:649" coordorigin="773,2" coordsize="648,649">
              <v:shape id="_x0000_s2219" style="position:absolute;left:773;top:2;width:648;height:649" coordorigin="773,2" coordsize="648,649" path="m1096,2r-64,6l971,26,916,56,866,97r-47,58l788,221r-15,70l773,362r15,70l819,498r47,58l956,619r105,30l1069,650r,-112l1063,537r-33,-8l971,499,918,445,887,368r-4,-41l887,285r31,-77l978,149r76,-31l1096,114r243,l1325,97,1276,56,1220,26,1159,8,1096,2xe" fillcolor="#009fa2" stroked="f">
                <v:path arrowok="t"/>
              </v:shape>
              <v:shape id="_x0000_s2220" style="position:absolute;left:773;top:2;width:648;height:649" coordorigin="773,2" coordsize="648,649" path="m1339,114r-243,l1138,118r39,12l1246,176r42,59l1307,304r1,7l1420,311r,-2l1420,303r-10,-57l1391,191r-28,-50l1339,114xe" fillcolor="#009fa2" stroked="f">
                <v:path arrowok="t"/>
              </v:shape>
            </v:group>
            <v:group id="_x0000_s2221" style="position:absolute;left:1117;top:538;width:304;height:112" coordorigin="1117,538" coordsize="304,112">
              <v:shape id="_x0000_s2222" style="position:absolute;left:1117;top:538;width:304;height:112" coordorigin="1117,538" coordsize="304,112" path="m1117,650r303,l1420,538r-303,l1117,650xe" fillcolor="#009fa2" stroked="f">
                <v:path arrowok="t"/>
              </v:shape>
            </v:group>
            <v:group id="_x0000_s2223" style="position:absolute;left:1308;top:358;width:113;height:180" coordorigin="1308,358" coordsize="113,180">
              <v:shape id="_x0000_s2224" style="position:absolute;left:1308;top:358;width:113;height:180" coordorigin="1308,358" coordsize="113,180" path="m1308,538r112,l1420,358r-112,l1308,538xe" fillcolor="#009fa2" stroked="f">
                <v:path arrowok="t"/>
              </v:shape>
            </v:group>
            <v:group id="_x0000_s2225" style="position:absolute;left:1468;top:2;width:648;height:649" coordorigin="1468,2" coordsize="648,649">
              <v:shape id="_x0000_s2226" style="position:absolute;left:1468;top:2;width:648;height:649" coordorigin="1468,2" coordsize="648,649" path="m2036,114r-243,l1835,118r39,12l1943,176r47,69l2006,327r-4,41l1970,445r-52,54l1858,529r-39,9l1819,650r63,-11l1980,592r89,-94l2100,432r16,-70l2116,291r-16,-70l2069,155r-33,-41xe" fillcolor="#005baa" stroked="f">
                <v:path arrowok="t"/>
              </v:shape>
              <v:shape id="_x0000_s2227" style="position:absolute;left:1468;top:2;width:648;height:649" coordorigin="1468,2" coordsize="648,649" path="m1793,2r-64,6l1668,26r-55,30l1563,97r-66,94l1469,303r-1,6l1468,311r113,l1581,304r7,-35l1619,204r56,-55l1751,118r42,-4l2036,114,2022,97,1973,56,1917,26,1857,8,1793,2xe" fillcolor="#005baa" stroked="f">
                <v:path arrowok="t"/>
              </v:shape>
            </v:group>
            <v:group id="_x0000_s2228" style="position:absolute;left:1468;top:538;width:304;height:112" coordorigin="1468,538" coordsize="304,112">
              <v:shape id="_x0000_s2229" style="position:absolute;left:1468;top:538;width:304;height:112" coordorigin="1468,538" coordsize="304,112" path="m1468,650r303,l1771,538r-303,l1468,650xe" fillcolor="#005baa" stroked="f">
                <v:path arrowok="t"/>
              </v:shape>
            </v:group>
            <v:group id="_x0000_s2230" style="position:absolute;left:1468;top:358;width:113;height:180" coordorigin="1468,358" coordsize="113,180">
              <v:shape id="_x0000_s2231" style="position:absolute;left:1468;top:358;width:113;height:180" coordorigin="1468,358" coordsize="113,180" path="m1468,538r113,l1581,358r-113,l1468,538xe" fillcolor="#005baa" stroked="f">
                <v:path arrowok="t"/>
              </v:shape>
            </v:group>
            <v:group id="_x0000_s2232" style="position:absolute;left:773;top:698;width:648;height:649" coordorigin="773,698" coordsize="648,649">
              <v:shape id="_x0000_s2233" style="position:absolute;left:773;top:698;width:648;height:649" coordorigin="773,698" coordsize="648,649" path="m1069,698r-62,11l908,757r-89,94l788,916r-15,70l773,1057r15,70l819,1193r47,58l916,1292r55,30l1032,1340r64,7l1160,1340r60,-18l1276,1292r49,-41l1339,1235r-243,l1054,1231r-76,-32l918,1140r-31,-76l883,1022r4,-42l918,904r53,-55l1030,819r39,-9l1069,698xe" fillcolor="#d70761" stroked="f">
                <v:path arrowok="t"/>
              </v:shape>
              <v:shape id="_x0000_s2234" style="position:absolute;left:773;top:698;width:648;height:649" coordorigin="773,698" coordsize="648,649" path="m1420,1038r-112,l1307,1044r-7,36l1270,1145r-56,54l1138,1231r-42,4l1339,1235r52,-78l1420,1045r,-6l1420,1038xe" fillcolor="#d70761" stroked="f">
                <v:path arrowok="t"/>
              </v:shape>
            </v:group>
            <v:group id="_x0000_s2235" style="position:absolute;left:1308;top:810;width:113;height:180" coordorigin="1308,810" coordsize="113,180">
              <v:shape id="_x0000_s2236" style="position:absolute;left:1308;top:810;width:113;height:180" coordorigin="1308,810" coordsize="113,180" path="m1308,990r112,l1420,810r-112,l1308,990xe" fillcolor="#d70761" stroked="f">
                <v:path arrowok="t"/>
              </v:shape>
            </v:group>
            <v:group id="_x0000_s2237" style="position:absolute;left:1117;top:698;width:304;height:112" coordorigin="1117,698" coordsize="304,112">
              <v:shape id="_x0000_s2238" style="position:absolute;left:1117;top:698;width:304;height:112" coordorigin="1117,698" coordsize="304,112" path="m1117,810r303,l1420,698r-303,l1117,810xe" fillcolor="#d70761" stroked="f">
                <v:path arrowok="t"/>
              </v:shape>
            </v:group>
            <v:group id="_x0000_s2239" style="position:absolute;left:1468;top:698;width:648;height:649" coordorigin="1468,698" coordsize="648,649">
              <v:shape id="_x0000_s2240" style="position:absolute;left:1468;top:698;width:648;height:649" coordorigin="1468,698" coordsize="648,649" path="m1581,1038r-113,l1468,1039r10,64l1526,1207r87,85l1668,1322r61,18l1793,1347r64,-7l1917,1322r56,-30l2022,1251r14,-16l1793,1235r-42,-4l1675,1199r-56,-54l1588,1080r-7,-36l1581,1038xe" fillcolor="#f26524" stroked="f">
                <v:path arrowok="t"/>
              </v:shape>
              <v:shape id="_x0000_s2241" style="position:absolute;left:1468;top:698;width:648;height:649" coordorigin="1468,698" coordsize="648,649" path="m1819,698r,112l1825,811r33,8l1918,849r52,55l2002,980r4,42l2002,1064r-32,76l1911,1199r-76,32l1793,1235r243,l2069,1193r31,-66l2116,1057r,-71l2100,916r-31,-65l2022,792r-89,-63l1827,699r-8,-1xe" fillcolor="#f26524" stroked="f">
                <v:path arrowok="t"/>
              </v:shape>
            </v:group>
            <v:group id="_x0000_s2242" style="position:absolute;left:1468;top:810;width:113;height:180" coordorigin="1468,810" coordsize="113,180">
              <v:shape id="_x0000_s2243" style="position:absolute;left:1468;top:810;width:113;height:180" coordorigin="1468,810" coordsize="113,180" path="m1468,990r113,l1581,810r-113,l1468,990xe" fillcolor="#f26524" stroked="f">
                <v:path arrowok="t"/>
              </v:shape>
            </v:group>
            <v:group id="_x0000_s2244" style="position:absolute;left:1468;top:698;width:304;height:112" coordorigin="1468,698" coordsize="304,112">
              <v:shape id="_x0000_s2245" style="position:absolute;left:1468;top:698;width:304;height:112" coordorigin="1468,698" coordsize="304,112" path="m1468,810r303,l1771,698r-303,l1468,810xe" fillcolor="#f26524" stroked="f">
                <v:path arrowok="t"/>
              </v:shape>
            </v:group>
          </v:group>
          <v:group id="_x0000_s2246" style="position:absolute;left:2181;top:1383;width:897;height:364;mso-position-horizontal-relative:page" coordorigin="2181,387" coordsize="897,364">
            <v:group id="_x0000_s2247" style="position:absolute;left:2211;top:715;width:232;height:2" coordorigin="2211,715" coordsize="232,2">
              <v:shape id="_x0000_s2248" style="position:absolute;left:2211;top:715;width:232;height:2" coordorigin="2211,715" coordsize="232,0" path="m2211,715r231,e" filled="f" strokecolor="#606a70" strokeweight="3pt">
                <v:path arrowok="t"/>
              </v:shape>
            </v:group>
            <v:group id="_x0000_s2249" style="position:absolute;left:2246;top:423;width:2;height:262" coordorigin="2246,423" coordsize="2,262">
              <v:shape id="_x0000_s2250" style="position:absolute;left:2246;top:423;width:2;height:262" coordorigin="2246,423" coordsize="0,262" path="m2246,423r,262e" filled="f" strokecolor="#606a70" strokeweight="1.2425mm">
                <v:path arrowok="t"/>
              </v:shape>
            </v:group>
            <v:group id="_x0000_s2251" style="position:absolute;left:2469;top:507;width:216;height:244" coordorigin="2469,507" coordsize="216,244">
              <v:shape id="_x0000_s2252" style="position:absolute;left:2469;top:507;width:216;height:244" coordorigin="2469,507" coordsize="216,244" path="m2674,558r-100,l2592,560r15,6l2616,578r4,18l2620,601r-47,l2550,602r-63,28l2469,678r6,32l2493,733r26,13l2549,750r29,-3l2599,738r15,-10l2623,720r61,l2684,704r-118,l2553,702r-11,-5l2535,688r-3,-13l2538,658r13,-10l2568,644r18,l2684,644r,-18l2684,599r-4,-25l2674,558xe" fillcolor="#606a70" stroked="f">
                <v:path arrowok="t"/>
              </v:shape>
              <v:shape id="_x0000_s2253" style="position:absolute;left:2469;top:507;width:216;height:244" coordorigin="2469,507" coordsize="216,244" path="m2684,720r-61,l2625,745r59,l2684,720xe" fillcolor="#606a70" stroked="f">
                <v:path arrowok="t"/>
              </v:shape>
              <v:shape id="_x0000_s2254" style="position:absolute;left:2469;top:507;width:216;height:244" coordorigin="2469,507" coordsize="216,244" path="m2684,644r-64,l2620,669r-5,13l2566,704r118,l2684,644xe" fillcolor="#606a70" stroked="f">
                <v:path arrowok="t"/>
              </v:shape>
              <v:shape id="_x0000_s2255" style="position:absolute;left:2469;top:507;width:216;height:244" coordorigin="2469,507" coordsize="216,244" path="m2578,507r-41,5l2507,525r-20,13l2478,547r31,39l2516,580r14,-10l2550,562r24,-4l2674,558r-2,-5l2658,534r-15,-12l2625,514r-21,-5l2578,507xe" fillcolor="#606a70" stroked="f">
                <v:path arrowok="t"/>
              </v:shape>
            </v:group>
            <v:group id="_x0000_s2256" style="position:absolute;left:2693;top:516;width:384;height:229" coordorigin="2693,516" coordsize="384,229">
              <v:shape id="_x0000_s2257" style="position:absolute;left:2693;top:516;width:384;height:229" coordorigin="2693,516" coordsize="384,229" path="m2763,516r-70,l2772,745r64,l2864,662r-55,l2763,516xe" fillcolor="#606a70" stroked="f">
                <v:path arrowok="t"/>
              </v:shape>
              <v:shape id="_x0000_s2258" style="position:absolute;left:2693;top:516;width:384;height:229" coordorigin="2693,516" coordsize="384,229" path="m2942,600r-57,l2934,745r65,l3027,662r-63,l2942,600xe" fillcolor="#606a70" stroked="f">
                <v:path arrowok="t"/>
              </v:shape>
              <v:shape id="_x0000_s2259" style="position:absolute;left:2693;top:516;width:384;height:229" coordorigin="2693,516" coordsize="384,229" path="m2912,516r-53,l2809,662r55,l2885,600r57,l2912,516xe" fillcolor="#606a70" stroked="f">
                <v:path arrowok="t"/>
              </v:shape>
              <v:shape id="_x0000_s2260" style="position:absolute;left:2693;top:516;width:384;height:229" coordorigin="2693,516" coordsize="384,229" path="m3077,516r-67,l2964,662r63,l3077,516xe" fillcolor="#606a70" stroked="f">
                <v:path arrowok="t"/>
              </v:shape>
            </v:group>
          </v:group>
          <v:group id="_x0000_s2261" style="position:absolute;left:3193;top:1410;width:1467;height:338;mso-position-horizontal-relative:page" coordorigin="3193,414" coordsize="1467,338">
            <v:group id="_x0000_s2262" style="position:absolute;left:4019;top:437;width:208;height:316" coordorigin="4019,437" coordsize="208,316">
              <v:shape id="_x0000_s2263" style="position:absolute;left:4019;top:437;width:208;height:316" coordorigin="4019,437" coordsize="208,316" path="m4135,569r-67,l4068,663r28,71l4162,752r26,-2l4208,745r13,-4l4227,737r-15,-41l4159,696r-10,-5l4142,683r-7,-11l4135,569xe" fillcolor="#606a70" stroked="f">
                <v:path arrowok="t"/>
              </v:shape>
              <v:shape id="_x0000_s2264" style="position:absolute;left:4019;top:437;width:208;height:316" coordorigin="4019,437" coordsize="208,316" path="m4209,689r-17,7l4212,696r-3,-7xe" fillcolor="#606a70" stroked="f">
                <v:path arrowok="t"/>
              </v:shape>
              <v:shape id="_x0000_s2265" style="position:absolute;left:4019;top:437;width:208;height:316" coordorigin="4019,437" coordsize="208,316" path="m4215,516r-196,l4019,569r196,l4215,516xe" fillcolor="#606a70" stroked="f">
                <v:path arrowok="t"/>
              </v:shape>
              <v:shape id="_x0000_s2266" style="position:absolute;left:4019;top:437;width:208;height:316" coordorigin="4019,437" coordsize="208,316" path="m4135,437r-67,9l4068,516r67,l4135,437xe" fillcolor="#606a70" stroked="f">
                <v:path arrowok="t"/>
              </v:shape>
            </v:group>
            <v:group id="_x0000_s2267" style="position:absolute;left:3193;top:414;width:306;height:338" coordorigin="3193,414" coordsize="306,338">
              <v:shape id="_x0000_s2268" style="position:absolute;left:3193;top:414;width:306;height:338" coordorigin="3193,414" coordsize="306,338" path="m3364,414r-73,14l3237,464r-33,54l3193,584r11,66l3236,703r54,36l3363,752r59,-8l3464,725r25,-19l3499,697r-4,-4l3366,693r-41,-9l3293,661r-20,-35l3265,583r7,-42l3290,506r32,-24l3366,473r124,l3494,470r-12,-12l3458,439r-39,-17l3364,414xe" fillcolor="#606a70" stroked="f">
                <v:path arrowok="t"/>
              </v:shape>
              <v:shape id="_x0000_s2269" style="position:absolute;left:3193;top:414;width:306;height:338" coordorigin="3193,414" coordsize="306,338" path="m3459,655r-9,8l3432,676r-29,11l3366,693r129,l3459,655xe" fillcolor="#606a70" stroked="f">
                <v:path arrowok="t"/>
              </v:shape>
              <v:shape id="_x0000_s2270" style="position:absolute;left:3193;top:414;width:306;height:338" coordorigin="3193,414" coordsize="306,338" path="m3490,473r-124,l3402,479r26,12l3444,504r7,7l3490,473xe" fillcolor="#606a70" stroked="f">
                <v:path arrowok="t"/>
              </v:shape>
            </v:group>
            <v:group id="_x0000_s2271" style="position:absolute;left:3511;top:507;width:236;height:245" coordorigin="3511,507" coordsize="236,245">
              <v:shape id="_x0000_s2272" style="position:absolute;left:3511;top:507;width:236;height:245" coordorigin="3511,507" coordsize="236,245" path="m3634,507r-55,11l3540,546r-22,40l3511,630r7,46l3540,714r39,28l3635,752r34,-4l3698,739r23,-15l3740,707r-7,-6l3638,701r-28,-5l3592,683r-10,-17l3579,650r168,l3746,619r-3,-14l3579,605r3,-12l3590,577r15,-15l3631,556r95,l3712,537r-20,-16l3671,512r-20,-4l3634,507xe" fillcolor="#606a70" stroked="f">
                <v:path arrowok="t"/>
              </v:shape>
              <v:shape id="_x0000_s2273" style="position:absolute;left:3511;top:507;width:236;height:245" coordorigin="3511,507" coordsize="236,245" path="m3704,673r-7,6l3684,689r-20,8l3638,701r95,l3704,673xe" fillcolor="#606a70" stroked="f">
                <v:path arrowok="t"/>
              </v:shape>
              <v:shape id="_x0000_s2274" style="position:absolute;left:3511;top:507;width:236;height:245" coordorigin="3511,507" coordsize="236,245" path="m3726,556r-95,l3658,562r15,14l3680,593r2,12l3743,605r-2,-16l3731,562r-5,-6xe" fillcolor="#606a70" stroked="f">
                <v:path arrowok="t"/>
              </v:shape>
            </v:group>
            <v:group id="_x0000_s2275" style="position:absolute;left:3775;top:507;width:224;height:238" coordorigin="3775,507" coordsize="224,238">
              <v:shape id="_x0000_s2276" style="position:absolute;left:3775;top:507;width:224;height:238" coordorigin="3775,507" coordsize="224,238" path="m3838,516r-63,l3775,745r67,l3842,637r,-18l3879,564r116,l3989,547r-3,-4l3839,543r-1,-27xe" fillcolor="#606a70" stroked="f">
                <v:path arrowok="t"/>
              </v:shape>
              <v:shape id="_x0000_s2277" style="position:absolute;left:3775;top:507;width:224;height:238" coordorigin="3775,507" coordsize="224,238" path="m3995,564r-91,l3913,567r6,5l3927,580r4,10l3932,602r1,13l3933,745r66,l3999,602r-1,-18l3995,565r,-1xe" fillcolor="#606a70" stroked="f">
                <v:path arrowok="t"/>
              </v:shape>
              <v:shape id="_x0000_s2278" style="position:absolute;left:3775;top:507;width:224;height:238" coordorigin="3775,507" coordsize="224,238" path="m3915,507r-32,5l3859,524r-14,12l3839,542r,1l3986,543r-9,-12l3963,520r-15,-8l3932,508r-17,-1xe" fillcolor="#606a70" stroked="f">
                <v:path arrowok="t"/>
              </v:shape>
            </v:group>
            <v:group id="_x0000_s2279" style="position:absolute;left:4255;top:507;width:156;height:238" coordorigin="4255,507" coordsize="156,238">
              <v:shape id="_x0000_s2280" style="position:absolute;left:4255;top:507;width:156;height:238" coordorigin="4255,507" coordsize="156,238" path="m4317,516r-62,l4255,745r66,l4321,652r1,-17l4356,579r38,-8l4410,571r,-16l4318,555r-1,-39xe" fillcolor="#606a70" stroked="f">
                <v:path arrowok="t"/>
              </v:shape>
              <v:shape id="_x0000_s2281" style="position:absolute;left:4255;top:507;width:156;height:238" coordorigin="4255,507" coordsize="156,238" path="m4410,571r-9,l4406,571r4,1l4410,571xe" fillcolor="#606a70" stroked="f">
                <v:path arrowok="t"/>
              </v:shape>
              <v:shape id="_x0000_s2282" style="position:absolute;left:4255;top:507;width:156;height:238" coordorigin="4255,507" coordsize="156,238" path="m4407,507r-6,l4377,511r-23,10l4334,536r-16,19l4410,555r,-48l4407,507xe" fillcolor="#606a70" stroked="f">
                <v:path arrowok="t"/>
              </v:shape>
            </v:group>
            <v:group id="_x0000_s2283" style="position:absolute;left:4424;top:507;width:236;height:245" coordorigin="4424,507" coordsize="236,245">
              <v:shape id="_x0000_s2284" style="position:absolute;left:4424;top:507;width:236;height:245" coordorigin="4424,507" coordsize="236,245" path="m4547,507r-56,11l4453,546r-22,40l4424,630r7,46l4453,714r39,28l4548,752r34,-4l4611,739r23,-15l4653,707r-7,-6l4550,701r-27,-5l4504,683r-9,-17l4492,650r167,l4658,619r-2,-14l4492,605r2,-12l4502,577r16,-15l4544,556r95,l4625,537r-20,-16l4584,512r-20,-4l4547,507xe" fillcolor="#606a70" stroked="f">
                <v:path arrowok="t"/>
              </v:shape>
              <v:shape id="_x0000_s2285" style="position:absolute;left:4424;top:507;width:236;height:245" coordorigin="4424,507" coordsize="236,245" path="m4617,673r-7,6l4596,689r-19,8l4550,701r96,l4617,673xe" fillcolor="#606a70" stroked="f">
                <v:path arrowok="t"/>
              </v:shape>
              <v:shape id="_x0000_s2286" style="position:absolute;left:4424;top:507;width:236;height:245" coordorigin="4424,507" coordsize="236,245" path="m4639,556r-95,l4570,562r16,14l4593,593r2,12l4656,605r-2,-16l4643,562r-4,-6xe" fillcolor="#606a70" stroked="f">
                <v:path arrowok="t"/>
              </v:shape>
            </v:group>
          </v:group>
          <v:group id="_x0000_s2287" style="position:absolute;left:2169;top:1079;width:918;height:249;mso-position-horizontal-relative:page" coordorigin="2169,83" coordsize="918,249">
            <v:group id="_x0000_s2288" style="position:absolute;left:2288;top:124;width:2;height:184" coordorigin="2288,124" coordsize="2,184">
              <v:shape id="_x0000_s2289" style="position:absolute;left:2288;top:124;width:2;height:184" coordorigin="2288,124" coordsize="0,184" path="m2288,124r,183e" filled="f" strokeweight=".86256mm">
                <v:path arrowok="t"/>
              </v:shape>
            </v:group>
            <v:group id="_x0000_s2290" style="position:absolute;left:2190;top:103;width:197;height:2" coordorigin="2190,103" coordsize="197,2">
              <v:shape id="_x0000_s2291" style="position:absolute;left:2190;top:103;width:197;height:2" coordorigin="2190,103" coordsize="197,0" path="m2190,103r197,e" filled="f" strokeweight=".72283mm">
                <v:path arrowok="t"/>
              </v:shape>
            </v:group>
            <v:group id="_x0000_s2292" style="position:absolute;left:2349;top:142;width:178;height:170" coordorigin="2349,142" coordsize="178,170">
              <v:shape id="_x0000_s2293" style="position:absolute;left:2349;top:142;width:178;height:170" coordorigin="2349,142" coordsize="178,170" path="m2438,142r-40,8l2370,170r-16,27l2349,227r5,30l2370,285r28,19l2438,312r40,-8l2506,285r6,-10l2425,275r-9,-5l2401,253r-4,-12l2397,212r4,-12l2408,192r7,-8l2425,179r87,l2506,170r-28,-20l2438,142xe" fillcolor="black" stroked="f">
                <v:path arrowok="t"/>
              </v:shape>
              <v:shape id="_x0000_s2294" style="position:absolute;left:2349;top:142;width:178;height:170" coordorigin="2349,142" coordsize="178,170" path="m2512,179r-74,l2456,183r13,10l2477,208r2,19l2479,241r-4,12l2461,270r-10,5l2512,275r10,-18l2527,227r-5,-30l2512,179xe" fillcolor="black" stroked="f">
                <v:path arrowok="t"/>
              </v:shape>
            </v:group>
            <v:group id="_x0000_s2295" style="position:absolute;left:2528;top:148;width:267;height:159" coordorigin="2528,148" coordsize="267,159">
              <v:shape id="_x0000_s2296" style="position:absolute;left:2528;top:148;width:267;height:159" coordorigin="2528,148" coordsize="267,159" path="m2577,148r-49,l2583,307r44,l2647,250r-39,l2577,148xe" fillcolor="black" stroked="f">
                <v:path arrowok="t"/>
              </v:shape>
              <v:shape id="_x0000_s2297" style="position:absolute;left:2528;top:148;width:267;height:159" coordorigin="2528,148" coordsize="267,159" path="m2701,207r-40,l2695,307r45,l2760,250r-44,l2701,207xe" fillcolor="black" stroked="f">
                <v:path arrowok="t"/>
              </v:shape>
              <v:shape id="_x0000_s2298" style="position:absolute;left:2528;top:148;width:267;height:159" coordorigin="2528,148" coordsize="267,159" path="m2680,148r-37,l2608,250r39,l2661,207r40,l2680,148xe" fillcolor="black" stroked="f">
                <v:path arrowok="t"/>
              </v:shape>
              <v:shape id="_x0000_s2299" style="position:absolute;left:2528;top:148;width:267;height:159" coordorigin="2528,148" coordsize="267,159" path="m2795,148r-47,l2716,250r44,l2795,148xe" fillcolor="black" stroked="f">
                <v:path arrowok="t"/>
              </v:shape>
            </v:group>
            <v:group id="_x0000_s2300" style="position:absolute;left:2796;top:142;width:164;height:170" coordorigin="2796,142" coordsize="164,170">
              <v:shape id="_x0000_s2301" style="position:absolute;left:2796;top:142;width:164;height:170" coordorigin="2796,142" coordsize="164,170" path="m2881,142r-38,8l2817,169r-16,28l2796,228r5,31l2817,286r26,19l2882,312r24,-3l2926,303r16,-10l2955,281r-4,-4l2884,277r-19,-4l2852,264r-6,-11l2843,241r117,l2959,220r-1,-10l2844,210r1,-8l2851,190r11,-10l2880,176r66,l2936,163r-14,-11l2907,146r-13,-3l2881,142xe" fillcolor="black" stroked="f">
                <v:path arrowok="t"/>
              </v:shape>
              <v:shape id="_x0000_s2302" style="position:absolute;left:2796;top:142;width:164;height:170" coordorigin="2796,142" coordsize="164,170" path="m2930,257r-5,5l2916,268r-14,6l2884,277r67,l2930,257xe" fillcolor="black" stroked="f">
                <v:path arrowok="t"/>
              </v:shape>
              <v:shape id="_x0000_s2303" style="position:absolute;left:2796;top:142;width:164;height:170" coordorigin="2796,142" coordsize="164,170" path="m2946,176r-66,l2898,180r11,10l2914,202r1,8l2958,210r-2,-11l2949,180r-3,-4xe" fillcolor="black" stroked="f">
                <v:path arrowok="t"/>
              </v:shape>
            </v:group>
            <v:group id="_x0000_s2304" style="position:absolute;left:2979;top:142;width:108;height:165" coordorigin="2979,142" coordsize="108,165">
              <v:shape id="_x0000_s2305" style="position:absolute;left:2979;top:142;width:108;height:165" coordorigin="2979,142" coordsize="108,165" path="m3023,148r-44,l2979,307r47,l3026,243r,-12l3065,186r22,l3087,175r-63,l3023,148xe" fillcolor="black" stroked="f">
                <v:path arrowok="t"/>
              </v:shape>
              <v:shape id="_x0000_s2306" style="position:absolute;left:2979;top:142;width:108;height:165" coordorigin="2979,142" coordsize="108,165" path="m3087,186r-6,l3084,187r3,l3087,186xe" fillcolor="black" stroked="f">
                <v:path arrowok="t"/>
              </v:shape>
              <v:shape id="_x0000_s2307" style="position:absolute;left:2979;top:142;width:108;height:165" coordorigin="2979,142" coordsize="108,165" path="m3085,142r-4,l3064,145r-16,7l3034,162r-10,13l3087,175r,-33l3085,142xe" fillcolor="black" stroked="f">
                <v:path arrowok="t"/>
              </v:shape>
            </v:group>
          </v:group>
          <v:group id="_x0000_s2308" style="position:absolute;left:3161;top:1054;width:1216;height:273;mso-position-horizontal-relative:page" coordorigin="3161,58" coordsize="1216,2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09" type="#_x0000_t75" style="position:absolute;left:3161;top:58;width:654;height:273">
              <v:imagedata r:id="rId1" o:title=""/>
            </v:shape>
            <v:shape id="_x0000_s2310" type="#_x0000_t75" style="position:absolute;left:3841;top:60;width:536;height:270">
              <v:imagedata r:id="rId2" o:title=""/>
            </v:shape>
          </v:group>
        </v:group>
      </w:pict>
    </w:r>
  </w:p>
  <w:p w14:paraId="524B0B39" w14:textId="77777777" w:rsidR="00622A4A" w:rsidRDefault="00622A4A">
    <w:pPr>
      <w:pStyle w:val="Header"/>
    </w:pPr>
  </w:p>
  <w:p w14:paraId="23FA5E74" w14:textId="77777777" w:rsidR="00622A4A" w:rsidRDefault="00622A4A">
    <w:pPr>
      <w:pStyle w:val="Header"/>
    </w:pPr>
  </w:p>
  <w:p w14:paraId="57064C53" w14:textId="77777777" w:rsidR="007E715A" w:rsidRDefault="007E715A">
    <w:pPr>
      <w:pStyle w:val="Header"/>
    </w:pPr>
  </w:p>
  <w:p w14:paraId="27AAF13B" w14:textId="77777777" w:rsidR="00622A4A" w:rsidRDefault="00622A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3B2E7" w14:textId="77777777" w:rsidR="008A3265" w:rsidRDefault="004D22F8" w:rsidP="008A3265">
    <w:pPr>
      <w:tabs>
        <w:tab w:val="left" w:pos="8222"/>
      </w:tabs>
      <w:ind w:right="254"/>
      <w:jc w:val="right"/>
      <w:rPr>
        <w:rFonts w:ascii="Trebuchet MS"/>
        <w:b/>
        <w:color w:val="606A70"/>
        <w:spacing w:val="-7"/>
        <w:sz w:val="16"/>
      </w:rPr>
    </w:pPr>
    <w:r>
      <w:rPr>
        <w:rFonts w:ascii="Trebuchet MS"/>
        <w:b/>
        <w:noProof/>
        <w:color w:val="606A70"/>
        <w:spacing w:val="-7"/>
        <w:sz w:val="16"/>
        <w:lang w:eastAsia="zh-TW"/>
      </w:rPr>
      <w:pict w14:anchorId="373863EA">
        <v:shapetype id="_x0000_t202" coordsize="21600,21600" o:spt="202" path="m,l,21600r21600,l21600,xe">
          <v:stroke joinstyle="miter"/>
          <v:path gradientshapeok="t" o:connecttype="rect"/>
        </v:shapetype>
        <v:shape id="_x0000_s2475" type="#_x0000_t202" style="position:absolute;left:0;text-align:left;margin-left:380.2pt;margin-top:-3.3pt;width:155.15pt;height:91.85pt;z-index:251668480;mso-width-relative:margin;mso-height-relative:margin" stroked="f">
          <v:textbox>
            <w:txbxContent>
              <w:p w14:paraId="1DB9B0C0" w14:textId="77777777" w:rsidR="00890E00" w:rsidRPr="00890E00" w:rsidRDefault="00890E00" w:rsidP="00890E00">
                <w:pPr>
                  <w:widowControl/>
                  <w:ind w:left="142" w:right="587"/>
                  <w:rPr>
                    <w:rFonts w:ascii="Arial" w:eastAsia="Times New Roman" w:hAnsi="Arial"/>
                    <w:b/>
                    <w:color w:val="7F7F7F" w:themeColor="text1" w:themeTint="80"/>
                    <w:sz w:val="16"/>
                    <w:szCs w:val="16"/>
                    <w:lang w:val="en-GB" w:eastAsia="en-GB"/>
                  </w:rPr>
                </w:pPr>
                <w:r w:rsidRPr="00890E00">
                  <w:rPr>
                    <w:rFonts w:ascii="Arial" w:eastAsia="Times New Roman" w:hAnsi="Arial"/>
                    <w:b/>
                    <w:color w:val="7F7F7F" w:themeColor="text1" w:themeTint="80"/>
                    <w:sz w:val="16"/>
                    <w:szCs w:val="16"/>
                    <w:lang w:val="en-GB" w:eastAsia="en-GB"/>
                  </w:rPr>
                  <w:t>Tower Hamlets Law Centre</w:t>
                </w:r>
              </w:p>
              <w:p w14:paraId="77BE86E5" w14:textId="77777777" w:rsidR="00890E00" w:rsidRPr="00890E00" w:rsidRDefault="0084065D" w:rsidP="00890E00">
                <w:pPr>
                  <w:widowControl/>
                  <w:ind w:left="142" w:right="587"/>
                  <w:rPr>
                    <w:rFonts w:ascii="Arial" w:eastAsia="Times New Roman" w:hAnsi="Arial"/>
                    <w:color w:val="7F7F7F" w:themeColor="text1" w:themeTint="80"/>
                    <w:sz w:val="16"/>
                    <w:szCs w:val="16"/>
                    <w:lang w:val="en-GB" w:eastAsia="en-GB"/>
                  </w:rPr>
                </w:pPr>
                <w:r>
                  <w:rPr>
                    <w:rFonts w:ascii="Arial" w:eastAsia="Times New Roman" w:hAnsi="Arial"/>
                    <w:color w:val="7F7F7F" w:themeColor="text1" w:themeTint="80"/>
                    <w:sz w:val="16"/>
                    <w:szCs w:val="16"/>
                    <w:lang w:val="en-GB" w:eastAsia="en-GB"/>
                  </w:rPr>
                  <w:t xml:space="preserve">Unit 1, St. Anne </w:t>
                </w:r>
                <w:r w:rsidR="00890E00" w:rsidRPr="00890E00">
                  <w:rPr>
                    <w:rFonts w:ascii="Arial" w:eastAsia="Times New Roman" w:hAnsi="Arial"/>
                    <w:color w:val="7F7F7F" w:themeColor="text1" w:themeTint="80"/>
                    <w:sz w:val="16"/>
                    <w:szCs w:val="16"/>
                    <w:lang w:val="en-GB" w:eastAsia="en-GB"/>
                  </w:rPr>
                  <w:t>Street</w:t>
                </w:r>
              </w:p>
              <w:p w14:paraId="6349F487" w14:textId="77777777" w:rsidR="00890E00" w:rsidRPr="00890E00" w:rsidRDefault="00890E00" w:rsidP="00890E00">
                <w:pPr>
                  <w:widowControl/>
                  <w:ind w:left="142" w:right="587"/>
                  <w:rPr>
                    <w:rFonts w:ascii="Arial" w:eastAsia="Times New Roman" w:hAnsi="Arial"/>
                    <w:i/>
                    <w:color w:val="7F7F7F" w:themeColor="text1" w:themeTint="80"/>
                    <w:sz w:val="16"/>
                    <w:szCs w:val="16"/>
                    <w:lang w:val="en-GB" w:eastAsia="en-GB"/>
                  </w:rPr>
                </w:pPr>
                <w:r w:rsidRPr="00890E00">
                  <w:rPr>
                    <w:rFonts w:ascii="Arial" w:eastAsia="Times New Roman" w:hAnsi="Arial"/>
                    <w:i/>
                    <w:color w:val="7F7F7F" w:themeColor="text1" w:themeTint="80"/>
                    <w:sz w:val="16"/>
                    <w:szCs w:val="16"/>
                    <w:lang w:val="en-GB" w:eastAsia="en-GB"/>
                  </w:rPr>
                  <w:t>Off 789 Commercial Road</w:t>
                </w:r>
              </w:p>
              <w:p w14:paraId="2736CA44" w14:textId="77777777" w:rsidR="00890E00" w:rsidRPr="00890E00" w:rsidRDefault="00890E00" w:rsidP="00890E00">
                <w:pPr>
                  <w:widowControl/>
                  <w:ind w:left="142" w:right="587"/>
                  <w:rPr>
                    <w:rFonts w:ascii="Arial" w:eastAsia="Times New Roman" w:hAnsi="Arial"/>
                    <w:color w:val="7F7F7F" w:themeColor="text1" w:themeTint="80"/>
                    <w:sz w:val="16"/>
                    <w:szCs w:val="16"/>
                    <w:lang w:val="en-GB" w:eastAsia="en-GB"/>
                  </w:rPr>
                </w:pPr>
                <w:r w:rsidRPr="00890E00">
                  <w:rPr>
                    <w:rFonts w:ascii="Arial" w:eastAsia="Times New Roman" w:hAnsi="Arial"/>
                    <w:color w:val="7F7F7F" w:themeColor="text1" w:themeTint="80"/>
                    <w:sz w:val="16"/>
                    <w:szCs w:val="16"/>
                    <w:lang w:val="en-GB" w:eastAsia="en-GB"/>
                  </w:rPr>
                  <w:t>London E14 7HG</w:t>
                </w:r>
              </w:p>
              <w:p w14:paraId="7BFA69C4" w14:textId="77777777" w:rsidR="00890E00" w:rsidRPr="00890E00" w:rsidRDefault="00890E00" w:rsidP="00890E00">
                <w:pPr>
                  <w:widowControl/>
                  <w:ind w:left="142" w:right="587"/>
                  <w:rPr>
                    <w:rFonts w:ascii="Arial" w:eastAsia="Times New Roman" w:hAnsi="Arial"/>
                    <w:color w:val="7F7F7F" w:themeColor="text1" w:themeTint="80"/>
                    <w:sz w:val="16"/>
                    <w:szCs w:val="16"/>
                    <w:lang w:val="en-GB" w:eastAsia="en-GB"/>
                  </w:rPr>
                </w:pPr>
              </w:p>
              <w:p w14:paraId="50B886F4" w14:textId="77777777" w:rsidR="00890E00" w:rsidRPr="00890E00" w:rsidRDefault="00890E00" w:rsidP="00890E00">
                <w:pPr>
                  <w:widowControl/>
                  <w:ind w:left="142" w:right="587"/>
                  <w:rPr>
                    <w:rFonts w:ascii="Arial" w:eastAsia="Times New Roman" w:hAnsi="Arial"/>
                    <w:color w:val="7F7F7F" w:themeColor="text1" w:themeTint="80"/>
                    <w:sz w:val="16"/>
                    <w:szCs w:val="16"/>
                    <w:lang w:val="en-GB" w:eastAsia="en-GB"/>
                  </w:rPr>
                </w:pPr>
                <w:r w:rsidRPr="00890E00">
                  <w:rPr>
                    <w:rFonts w:ascii="Arial" w:eastAsia="Times New Roman" w:hAnsi="Arial"/>
                    <w:b/>
                    <w:color w:val="7F7F7F" w:themeColor="text1" w:themeTint="80"/>
                    <w:sz w:val="16"/>
                    <w:szCs w:val="16"/>
                    <w:lang w:val="en-GB" w:eastAsia="en-GB"/>
                  </w:rPr>
                  <w:t>T</w:t>
                </w:r>
                <w:r w:rsidRPr="00890E00">
                  <w:rPr>
                    <w:rFonts w:ascii="Arial" w:eastAsia="Times New Roman" w:hAnsi="Arial"/>
                    <w:color w:val="7F7F7F" w:themeColor="text1" w:themeTint="80"/>
                    <w:sz w:val="16"/>
                    <w:szCs w:val="16"/>
                    <w:lang w:val="en-GB" w:eastAsia="en-GB"/>
                  </w:rPr>
                  <w:t xml:space="preserve"> 020 7538 4909</w:t>
                </w:r>
              </w:p>
              <w:p w14:paraId="521E1721" w14:textId="77777777" w:rsidR="00890E00" w:rsidRPr="00890E00" w:rsidRDefault="00890E00" w:rsidP="00890E00">
                <w:pPr>
                  <w:widowControl/>
                  <w:ind w:left="142" w:right="587"/>
                  <w:rPr>
                    <w:rFonts w:ascii="Arial" w:eastAsia="Times New Roman" w:hAnsi="Arial"/>
                    <w:color w:val="7F7F7F" w:themeColor="text1" w:themeTint="80"/>
                    <w:sz w:val="16"/>
                    <w:szCs w:val="16"/>
                    <w:lang w:val="en-GB" w:eastAsia="en-GB"/>
                  </w:rPr>
                </w:pPr>
                <w:r w:rsidRPr="00890E00">
                  <w:rPr>
                    <w:rFonts w:ascii="Arial" w:eastAsia="Times New Roman" w:hAnsi="Arial"/>
                    <w:b/>
                    <w:color w:val="7F7F7F" w:themeColor="text1" w:themeTint="80"/>
                    <w:sz w:val="16"/>
                    <w:szCs w:val="16"/>
                    <w:lang w:val="en-GB" w:eastAsia="en-GB"/>
                  </w:rPr>
                  <w:t>E</w:t>
                </w:r>
                <w:r w:rsidRPr="00890E00">
                  <w:rPr>
                    <w:rFonts w:ascii="Arial" w:eastAsia="Times New Roman" w:hAnsi="Arial"/>
                    <w:color w:val="7F7F7F" w:themeColor="text1" w:themeTint="80"/>
                    <w:sz w:val="16"/>
                    <w:szCs w:val="16"/>
                    <w:lang w:val="en-GB" w:eastAsia="en-GB"/>
                  </w:rPr>
                  <w:t xml:space="preserve"> </w:t>
                </w:r>
                <w:hyperlink r:id="rId1" w:history="1">
                  <w:r w:rsidRPr="00890E00">
                    <w:rPr>
                      <w:rStyle w:val="Hyperlink"/>
                      <w:rFonts w:ascii="Arial" w:eastAsia="Times New Roman" w:hAnsi="Arial"/>
                      <w:color w:val="7F7F7F" w:themeColor="text1" w:themeTint="80"/>
                      <w:sz w:val="16"/>
                      <w:szCs w:val="16"/>
                      <w:u w:val="none"/>
                      <w:lang w:val="en-GB" w:eastAsia="en-GB"/>
                    </w:rPr>
                    <w:t>info@thlc.co.uk</w:t>
                  </w:r>
                </w:hyperlink>
              </w:p>
              <w:p w14:paraId="676A3AAE" w14:textId="77777777" w:rsidR="00890E00" w:rsidRDefault="004D22F8" w:rsidP="00890E00">
                <w:pPr>
                  <w:widowControl/>
                  <w:ind w:left="142" w:right="587"/>
                  <w:rPr>
                    <w:rFonts w:ascii="Arial" w:eastAsia="Times New Roman" w:hAnsi="Arial"/>
                    <w:lang w:val="en-GB" w:eastAsia="en-GB"/>
                  </w:rPr>
                </w:pPr>
                <w:hyperlink r:id="rId2" w:history="1">
                  <w:r w:rsidR="00890E00" w:rsidRPr="00890E00">
                    <w:rPr>
                      <w:rStyle w:val="Hyperlink"/>
                      <w:rFonts w:ascii="Arial" w:eastAsia="Times New Roman" w:hAnsi="Arial"/>
                      <w:color w:val="7F7F7F" w:themeColor="text1" w:themeTint="80"/>
                      <w:sz w:val="16"/>
                      <w:szCs w:val="16"/>
                      <w:u w:val="none"/>
                      <w:lang w:val="en-GB" w:eastAsia="en-GB"/>
                    </w:rPr>
                    <w:t>www.thlc.co.uk</w:t>
                  </w:r>
                </w:hyperlink>
              </w:p>
              <w:p w14:paraId="715A226A" w14:textId="77777777" w:rsidR="00890E00" w:rsidRPr="00890E00" w:rsidRDefault="00890E00" w:rsidP="00890E00"/>
            </w:txbxContent>
          </v:textbox>
        </v:shape>
      </w:pict>
    </w:r>
    <w:r>
      <w:rPr>
        <w:rFonts w:ascii="Trebuchet MS"/>
        <w:b/>
        <w:noProof/>
        <w:color w:val="606A70"/>
        <w:spacing w:val="-7"/>
        <w:sz w:val="16"/>
        <w:lang w:val="en-GB" w:eastAsia="en-GB"/>
      </w:rPr>
      <w:pict w14:anchorId="095DE539">
        <v:group id="_x0000_s2476" style="position:absolute;left:0;text-align:left;margin-left:9.45pt;margin-top:3.25pt;width:194.35pt;height:67.25pt;z-index:251669504" coordorigin="773,722" coordsize="3887,1345">
          <v:group id="_x0000_s2477" style="position:absolute;left:773;top:722;width:1343;height:1345;mso-position-horizontal-relative:page" coordorigin="773,2" coordsize="1343,1345">
            <v:group id="_x0000_s2478" style="position:absolute;left:773;top:2;width:648;height:649" coordorigin="773,2" coordsize="648,649">
              <v:shape id="_x0000_s2479" style="position:absolute;left:773;top:2;width:648;height:649" coordorigin="773,2" coordsize="648,649" path="m1096,2r-64,6l971,26,916,56,866,97r-47,58l788,221r-15,70l773,362r15,70l819,498r47,58l956,619r105,30l1069,650r,-112l1063,537r-33,-8l971,499,918,445,887,368r-4,-41l887,285r31,-77l978,149r76,-31l1096,114r243,l1325,97,1276,56,1220,26,1159,8,1096,2xe" fillcolor="#009fa2" stroked="f">
                <v:path arrowok="t"/>
              </v:shape>
              <v:shape id="_x0000_s2480" style="position:absolute;left:773;top:2;width:648;height:649" coordorigin="773,2" coordsize="648,649" path="m1339,114r-243,l1138,118r39,12l1246,176r42,59l1307,304r1,7l1420,311r,-2l1420,303r-10,-57l1391,191r-28,-50l1339,114xe" fillcolor="#009fa2" stroked="f">
                <v:path arrowok="t"/>
              </v:shape>
            </v:group>
            <v:group id="_x0000_s2481" style="position:absolute;left:1117;top:538;width:304;height:112" coordorigin="1117,538" coordsize="304,112">
              <v:shape id="_x0000_s2482" style="position:absolute;left:1117;top:538;width:304;height:112" coordorigin="1117,538" coordsize="304,112" path="m1117,650r303,l1420,538r-303,l1117,650xe" fillcolor="#009fa2" stroked="f">
                <v:path arrowok="t"/>
              </v:shape>
            </v:group>
            <v:group id="_x0000_s2483" style="position:absolute;left:1308;top:358;width:113;height:180" coordorigin="1308,358" coordsize="113,180">
              <v:shape id="_x0000_s2484" style="position:absolute;left:1308;top:358;width:113;height:180" coordorigin="1308,358" coordsize="113,180" path="m1308,538r112,l1420,358r-112,l1308,538xe" fillcolor="#009fa2" stroked="f">
                <v:path arrowok="t"/>
              </v:shape>
            </v:group>
            <v:group id="_x0000_s2485" style="position:absolute;left:1468;top:2;width:648;height:649" coordorigin="1468,2" coordsize="648,649">
              <v:shape id="_x0000_s2486" style="position:absolute;left:1468;top:2;width:648;height:649" coordorigin="1468,2" coordsize="648,649" path="m2036,114r-243,l1835,118r39,12l1943,176r47,69l2006,327r-4,41l1970,445r-52,54l1858,529r-39,9l1819,650r63,-11l1980,592r89,-94l2100,432r16,-70l2116,291r-16,-70l2069,155r-33,-41xe" fillcolor="#005baa" stroked="f">
                <v:path arrowok="t"/>
              </v:shape>
              <v:shape id="_x0000_s2487" style="position:absolute;left:1468;top:2;width:648;height:649" coordorigin="1468,2" coordsize="648,649" path="m1793,2r-64,6l1668,26r-55,30l1563,97r-66,94l1469,303r-1,6l1468,311r113,l1581,304r7,-35l1619,204r56,-55l1751,118r42,-4l2036,114,2022,97,1973,56,1917,26,1857,8,1793,2xe" fillcolor="#005baa" stroked="f">
                <v:path arrowok="t"/>
              </v:shape>
            </v:group>
            <v:group id="_x0000_s2488" style="position:absolute;left:1468;top:538;width:304;height:112" coordorigin="1468,538" coordsize="304,112">
              <v:shape id="_x0000_s2489" style="position:absolute;left:1468;top:538;width:304;height:112" coordorigin="1468,538" coordsize="304,112" path="m1468,650r303,l1771,538r-303,l1468,650xe" fillcolor="#005baa" stroked="f">
                <v:path arrowok="t"/>
              </v:shape>
            </v:group>
            <v:group id="_x0000_s2490" style="position:absolute;left:1468;top:358;width:113;height:180" coordorigin="1468,358" coordsize="113,180">
              <v:shape id="_x0000_s2491" style="position:absolute;left:1468;top:358;width:113;height:180" coordorigin="1468,358" coordsize="113,180" path="m1468,538r113,l1581,358r-113,l1468,538xe" fillcolor="#005baa" stroked="f">
                <v:path arrowok="t"/>
              </v:shape>
            </v:group>
            <v:group id="_x0000_s2492" style="position:absolute;left:773;top:698;width:648;height:649" coordorigin="773,698" coordsize="648,649">
              <v:shape id="_x0000_s2493" style="position:absolute;left:773;top:698;width:648;height:649" coordorigin="773,698" coordsize="648,649" path="m1069,698r-62,11l908,757r-89,94l788,916r-15,70l773,1057r15,70l819,1193r47,58l916,1292r55,30l1032,1340r64,7l1160,1340r60,-18l1276,1292r49,-41l1339,1235r-243,l1054,1231r-76,-32l918,1140r-31,-76l883,1022r4,-42l918,904r53,-55l1030,819r39,-9l1069,698xe" fillcolor="#d70761" stroked="f">
                <v:path arrowok="t"/>
              </v:shape>
              <v:shape id="_x0000_s2494" style="position:absolute;left:773;top:698;width:648;height:649" coordorigin="773,698" coordsize="648,649" path="m1420,1038r-112,l1307,1044r-7,36l1270,1145r-56,54l1138,1231r-42,4l1339,1235r52,-78l1420,1045r,-6l1420,1038xe" fillcolor="#d70761" stroked="f">
                <v:path arrowok="t"/>
              </v:shape>
            </v:group>
            <v:group id="_x0000_s2495" style="position:absolute;left:1308;top:810;width:113;height:180" coordorigin="1308,810" coordsize="113,180">
              <v:shape id="_x0000_s2496" style="position:absolute;left:1308;top:810;width:113;height:180" coordorigin="1308,810" coordsize="113,180" path="m1308,990r112,l1420,810r-112,l1308,990xe" fillcolor="#d70761" stroked="f">
                <v:path arrowok="t"/>
              </v:shape>
            </v:group>
            <v:group id="_x0000_s2497" style="position:absolute;left:1117;top:698;width:304;height:112" coordorigin="1117,698" coordsize="304,112">
              <v:shape id="_x0000_s2498" style="position:absolute;left:1117;top:698;width:304;height:112" coordorigin="1117,698" coordsize="304,112" path="m1117,810r303,l1420,698r-303,l1117,810xe" fillcolor="#d70761" stroked="f">
                <v:path arrowok="t"/>
              </v:shape>
            </v:group>
            <v:group id="_x0000_s2499" style="position:absolute;left:1468;top:698;width:648;height:649" coordorigin="1468,698" coordsize="648,649">
              <v:shape id="_x0000_s2500" style="position:absolute;left:1468;top:698;width:648;height:649" coordorigin="1468,698" coordsize="648,649" path="m1581,1038r-113,l1468,1039r10,64l1526,1207r87,85l1668,1322r61,18l1793,1347r64,-7l1917,1322r56,-30l2022,1251r14,-16l1793,1235r-42,-4l1675,1199r-56,-54l1588,1080r-7,-36l1581,1038xe" fillcolor="#f26524" stroked="f">
                <v:path arrowok="t"/>
              </v:shape>
              <v:shape id="_x0000_s2501" style="position:absolute;left:1468;top:698;width:648;height:649" coordorigin="1468,698" coordsize="648,649" path="m1819,698r,112l1825,811r33,8l1918,849r52,55l2002,980r4,42l2002,1064r-32,76l1911,1199r-76,32l1793,1235r243,l2069,1193r31,-66l2116,1057r,-71l2100,916r-31,-65l2022,792r-89,-63l1827,699r-8,-1xe" fillcolor="#f26524" stroked="f">
                <v:path arrowok="t"/>
              </v:shape>
            </v:group>
            <v:group id="_x0000_s2502" style="position:absolute;left:1468;top:810;width:113;height:180" coordorigin="1468,810" coordsize="113,180">
              <v:shape id="_x0000_s2503" style="position:absolute;left:1468;top:810;width:113;height:180" coordorigin="1468,810" coordsize="113,180" path="m1468,990r113,l1581,810r-113,l1468,990xe" fillcolor="#f26524" stroked="f">
                <v:path arrowok="t"/>
              </v:shape>
            </v:group>
            <v:group id="_x0000_s2504" style="position:absolute;left:1468;top:698;width:304;height:112" coordorigin="1468,698" coordsize="304,112">
              <v:shape id="_x0000_s2505" style="position:absolute;left:1468;top:698;width:304;height:112" coordorigin="1468,698" coordsize="304,112" path="m1468,810r303,l1771,698r-303,l1468,810xe" fillcolor="#f26524" stroked="f">
                <v:path arrowok="t"/>
              </v:shape>
            </v:group>
          </v:group>
          <v:group id="_x0000_s2506" style="position:absolute;left:2181;top:1383;width:897;height:364;mso-position-horizontal-relative:page" coordorigin="2181,387" coordsize="897,364">
            <v:group id="_x0000_s2507" style="position:absolute;left:2211;top:715;width:232;height:2" coordorigin="2211,715" coordsize="232,2">
              <v:shape id="_x0000_s2508" style="position:absolute;left:2211;top:715;width:232;height:2" coordorigin="2211,715" coordsize="232,0" path="m2211,715r231,e" filled="f" strokecolor="#606a70" strokeweight="3pt">
                <v:path arrowok="t"/>
              </v:shape>
            </v:group>
            <v:group id="_x0000_s2509" style="position:absolute;left:2246;top:423;width:2;height:262" coordorigin="2246,423" coordsize="2,262">
              <v:shape id="_x0000_s2510" style="position:absolute;left:2246;top:423;width:2;height:262" coordorigin="2246,423" coordsize="0,262" path="m2246,423r,262e" filled="f" strokecolor="#606a70" strokeweight="1.2425mm">
                <v:path arrowok="t"/>
              </v:shape>
            </v:group>
            <v:group id="_x0000_s2511" style="position:absolute;left:2469;top:507;width:216;height:244" coordorigin="2469,507" coordsize="216,244">
              <v:shape id="_x0000_s2512" style="position:absolute;left:2469;top:507;width:216;height:244" coordorigin="2469,507" coordsize="216,244" path="m2674,558r-100,l2592,560r15,6l2616,578r4,18l2620,601r-47,l2550,602r-63,28l2469,678r6,32l2493,733r26,13l2549,750r29,-3l2599,738r15,-10l2623,720r61,l2684,704r-118,l2553,702r-11,-5l2535,688r-3,-13l2538,658r13,-10l2568,644r18,l2684,644r,-18l2684,599r-4,-25l2674,558xe" fillcolor="#606a70" stroked="f">
                <v:path arrowok="t"/>
              </v:shape>
              <v:shape id="_x0000_s2513" style="position:absolute;left:2469;top:507;width:216;height:244" coordorigin="2469,507" coordsize="216,244" path="m2684,720r-61,l2625,745r59,l2684,720xe" fillcolor="#606a70" stroked="f">
                <v:path arrowok="t"/>
              </v:shape>
              <v:shape id="_x0000_s2514" style="position:absolute;left:2469;top:507;width:216;height:244" coordorigin="2469,507" coordsize="216,244" path="m2684,644r-64,l2620,669r-5,13l2566,704r118,l2684,644xe" fillcolor="#606a70" stroked="f">
                <v:path arrowok="t"/>
              </v:shape>
              <v:shape id="_x0000_s2515" style="position:absolute;left:2469;top:507;width:216;height:244" coordorigin="2469,507" coordsize="216,244" path="m2578,507r-41,5l2507,525r-20,13l2478,547r31,39l2516,580r14,-10l2550,562r24,-4l2674,558r-2,-5l2658,534r-15,-12l2625,514r-21,-5l2578,507xe" fillcolor="#606a70" stroked="f">
                <v:path arrowok="t"/>
              </v:shape>
            </v:group>
            <v:group id="_x0000_s2516" style="position:absolute;left:2693;top:516;width:384;height:229" coordorigin="2693,516" coordsize="384,229">
              <v:shape id="_x0000_s2517" style="position:absolute;left:2693;top:516;width:384;height:229" coordorigin="2693,516" coordsize="384,229" path="m2763,516r-70,l2772,745r64,l2864,662r-55,l2763,516xe" fillcolor="#606a70" stroked="f">
                <v:path arrowok="t"/>
              </v:shape>
              <v:shape id="_x0000_s2518" style="position:absolute;left:2693;top:516;width:384;height:229" coordorigin="2693,516" coordsize="384,229" path="m2942,600r-57,l2934,745r65,l3027,662r-63,l2942,600xe" fillcolor="#606a70" stroked="f">
                <v:path arrowok="t"/>
              </v:shape>
              <v:shape id="_x0000_s2519" style="position:absolute;left:2693;top:516;width:384;height:229" coordorigin="2693,516" coordsize="384,229" path="m2912,516r-53,l2809,662r55,l2885,600r57,l2912,516xe" fillcolor="#606a70" stroked="f">
                <v:path arrowok="t"/>
              </v:shape>
              <v:shape id="_x0000_s2520" style="position:absolute;left:2693;top:516;width:384;height:229" coordorigin="2693,516" coordsize="384,229" path="m3077,516r-67,l2964,662r63,l3077,516xe" fillcolor="#606a70" stroked="f">
                <v:path arrowok="t"/>
              </v:shape>
            </v:group>
          </v:group>
          <v:group id="_x0000_s2521" style="position:absolute;left:3193;top:1410;width:1467;height:338;mso-position-horizontal-relative:page" coordorigin="3193,414" coordsize="1467,338">
            <v:group id="_x0000_s2522" style="position:absolute;left:4019;top:437;width:208;height:316" coordorigin="4019,437" coordsize="208,316">
              <v:shape id="_x0000_s2523" style="position:absolute;left:4019;top:437;width:208;height:316" coordorigin="4019,437" coordsize="208,316" path="m4135,569r-67,l4068,663r28,71l4162,752r26,-2l4208,745r13,-4l4227,737r-15,-41l4159,696r-10,-5l4142,683r-7,-11l4135,569xe" fillcolor="#606a70" stroked="f">
                <v:path arrowok="t"/>
              </v:shape>
              <v:shape id="_x0000_s2524" style="position:absolute;left:4019;top:437;width:208;height:316" coordorigin="4019,437" coordsize="208,316" path="m4209,689r-17,7l4212,696r-3,-7xe" fillcolor="#606a70" stroked="f">
                <v:path arrowok="t"/>
              </v:shape>
              <v:shape id="_x0000_s2525" style="position:absolute;left:4019;top:437;width:208;height:316" coordorigin="4019,437" coordsize="208,316" path="m4215,516r-196,l4019,569r196,l4215,516xe" fillcolor="#606a70" stroked="f">
                <v:path arrowok="t"/>
              </v:shape>
              <v:shape id="_x0000_s2526" style="position:absolute;left:4019;top:437;width:208;height:316" coordorigin="4019,437" coordsize="208,316" path="m4135,437r-67,9l4068,516r67,l4135,437xe" fillcolor="#606a70" stroked="f">
                <v:path arrowok="t"/>
              </v:shape>
            </v:group>
            <v:group id="_x0000_s2527" style="position:absolute;left:3193;top:414;width:306;height:338" coordorigin="3193,414" coordsize="306,338">
              <v:shape id="_x0000_s2528" style="position:absolute;left:3193;top:414;width:306;height:338" coordorigin="3193,414" coordsize="306,338" path="m3364,414r-73,14l3237,464r-33,54l3193,584r11,66l3236,703r54,36l3363,752r59,-8l3464,725r25,-19l3499,697r-4,-4l3366,693r-41,-9l3293,661r-20,-35l3265,583r7,-42l3290,506r32,-24l3366,473r124,l3494,470r-12,-12l3458,439r-39,-17l3364,414xe" fillcolor="#606a70" stroked="f">
                <v:path arrowok="t"/>
              </v:shape>
              <v:shape id="_x0000_s2529" style="position:absolute;left:3193;top:414;width:306;height:338" coordorigin="3193,414" coordsize="306,338" path="m3459,655r-9,8l3432,676r-29,11l3366,693r129,l3459,655xe" fillcolor="#606a70" stroked="f">
                <v:path arrowok="t"/>
              </v:shape>
              <v:shape id="_x0000_s2530" style="position:absolute;left:3193;top:414;width:306;height:338" coordorigin="3193,414" coordsize="306,338" path="m3490,473r-124,l3402,479r26,12l3444,504r7,7l3490,473xe" fillcolor="#606a70" stroked="f">
                <v:path arrowok="t"/>
              </v:shape>
            </v:group>
            <v:group id="_x0000_s2531" style="position:absolute;left:3511;top:507;width:236;height:245" coordorigin="3511,507" coordsize="236,245">
              <v:shape id="_x0000_s2532" style="position:absolute;left:3511;top:507;width:236;height:245" coordorigin="3511,507" coordsize="236,245" path="m3634,507r-55,11l3540,546r-22,40l3511,630r7,46l3540,714r39,28l3635,752r34,-4l3698,739r23,-15l3740,707r-7,-6l3638,701r-28,-5l3592,683r-10,-17l3579,650r168,l3746,619r-3,-14l3579,605r3,-12l3590,577r15,-15l3631,556r95,l3712,537r-20,-16l3671,512r-20,-4l3634,507xe" fillcolor="#606a70" stroked="f">
                <v:path arrowok="t"/>
              </v:shape>
              <v:shape id="_x0000_s2533" style="position:absolute;left:3511;top:507;width:236;height:245" coordorigin="3511,507" coordsize="236,245" path="m3704,673r-7,6l3684,689r-20,8l3638,701r95,l3704,673xe" fillcolor="#606a70" stroked="f">
                <v:path arrowok="t"/>
              </v:shape>
              <v:shape id="_x0000_s2534" style="position:absolute;left:3511;top:507;width:236;height:245" coordorigin="3511,507" coordsize="236,245" path="m3726,556r-95,l3658,562r15,14l3680,593r2,12l3743,605r-2,-16l3731,562r-5,-6xe" fillcolor="#606a70" stroked="f">
                <v:path arrowok="t"/>
              </v:shape>
            </v:group>
            <v:group id="_x0000_s2535" style="position:absolute;left:3775;top:507;width:224;height:238" coordorigin="3775,507" coordsize="224,238">
              <v:shape id="_x0000_s2536" style="position:absolute;left:3775;top:507;width:224;height:238" coordorigin="3775,507" coordsize="224,238" path="m3838,516r-63,l3775,745r67,l3842,637r,-18l3879,564r116,l3989,547r-3,-4l3839,543r-1,-27xe" fillcolor="#606a70" stroked="f">
                <v:path arrowok="t"/>
              </v:shape>
              <v:shape id="_x0000_s2537" style="position:absolute;left:3775;top:507;width:224;height:238" coordorigin="3775,507" coordsize="224,238" path="m3995,564r-91,l3913,567r6,5l3927,580r4,10l3932,602r1,13l3933,745r66,l3999,602r-1,-18l3995,565r,-1xe" fillcolor="#606a70" stroked="f">
                <v:path arrowok="t"/>
              </v:shape>
              <v:shape id="_x0000_s2538" style="position:absolute;left:3775;top:507;width:224;height:238" coordorigin="3775,507" coordsize="224,238" path="m3915,507r-32,5l3859,524r-14,12l3839,542r,1l3986,543r-9,-12l3963,520r-15,-8l3932,508r-17,-1xe" fillcolor="#606a70" stroked="f">
                <v:path arrowok="t"/>
              </v:shape>
            </v:group>
            <v:group id="_x0000_s2539" style="position:absolute;left:4255;top:507;width:156;height:238" coordorigin="4255,507" coordsize="156,238">
              <v:shape id="_x0000_s2540" style="position:absolute;left:4255;top:507;width:156;height:238" coordorigin="4255,507" coordsize="156,238" path="m4317,516r-62,l4255,745r66,l4321,652r1,-17l4356,579r38,-8l4410,571r,-16l4318,555r-1,-39xe" fillcolor="#606a70" stroked="f">
                <v:path arrowok="t"/>
              </v:shape>
              <v:shape id="_x0000_s2541" style="position:absolute;left:4255;top:507;width:156;height:238" coordorigin="4255,507" coordsize="156,238" path="m4410,571r-9,l4406,571r4,1l4410,571xe" fillcolor="#606a70" stroked="f">
                <v:path arrowok="t"/>
              </v:shape>
              <v:shape id="_x0000_s2542" style="position:absolute;left:4255;top:507;width:156;height:238" coordorigin="4255,507" coordsize="156,238" path="m4407,507r-6,l4377,511r-23,10l4334,536r-16,19l4410,555r,-48l4407,507xe" fillcolor="#606a70" stroked="f">
                <v:path arrowok="t"/>
              </v:shape>
            </v:group>
            <v:group id="_x0000_s2543" style="position:absolute;left:4424;top:507;width:236;height:245" coordorigin="4424,507" coordsize="236,245">
              <v:shape id="_x0000_s2544" style="position:absolute;left:4424;top:507;width:236;height:245" coordorigin="4424,507" coordsize="236,245" path="m4547,507r-56,11l4453,546r-22,40l4424,630r7,46l4453,714r39,28l4548,752r34,-4l4611,739r23,-15l4653,707r-7,-6l4550,701r-27,-5l4504,683r-9,-17l4492,650r167,l4658,619r-2,-14l4492,605r2,-12l4502,577r16,-15l4544,556r95,l4625,537r-20,-16l4584,512r-20,-4l4547,507xe" fillcolor="#606a70" stroked="f">
                <v:path arrowok="t"/>
              </v:shape>
              <v:shape id="_x0000_s2545" style="position:absolute;left:4424;top:507;width:236;height:245" coordorigin="4424,507" coordsize="236,245" path="m4617,673r-7,6l4596,689r-19,8l4550,701r96,l4617,673xe" fillcolor="#606a70" stroked="f">
                <v:path arrowok="t"/>
              </v:shape>
              <v:shape id="_x0000_s2546" style="position:absolute;left:4424;top:507;width:236;height:245" coordorigin="4424,507" coordsize="236,245" path="m4639,556r-95,l4570,562r16,14l4593,593r2,12l4656,605r-2,-16l4643,562r-4,-6xe" fillcolor="#606a70" stroked="f">
                <v:path arrowok="t"/>
              </v:shape>
            </v:group>
          </v:group>
          <v:group id="_x0000_s2547" style="position:absolute;left:2169;top:1079;width:918;height:249;mso-position-horizontal-relative:page" coordorigin="2169,83" coordsize="918,249">
            <v:group id="_x0000_s2548" style="position:absolute;left:2288;top:124;width:2;height:184" coordorigin="2288,124" coordsize="2,184">
              <v:shape id="_x0000_s2549" style="position:absolute;left:2288;top:124;width:2;height:184" coordorigin="2288,124" coordsize="0,184" path="m2288,124r,183e" filled="f" strokeweight=".86256mm">
                <v:path arrowok="t"/>
              </v:shape>
            </v:group>
            <v:group id="_x0000_s2550" style="position:absolute;left:2190;top:103;width:197;height:2" coordorigin="2190,103" coordsize="197,2">
              <v:shape id="_x0000_s2551" style="position:absolute;left:2190;top:103;width:197;height:2" coordorigin="2190,103" coordsize="197,0" path="m2190,103r197,e" filled="f" strokeweight=".72283mm">
                <v:path arrowok="t"/>
              </v:shape>
            </v:group>
            <v:group id="_x0000_s2552" style="position:absolute;left:2349;top:142;width:178;height:170" coordorigin="2349,142" coordsize="178,170">
              <v:shape id="_x0000_s2553" style="position:absolute;left:2349;top:142;width:178;height:170" coordorigin="2349,142" coordsize="178,170" path="m2438,142r-40,8l2370,170r-16,27l2349,227r5,30l2370,285r28,19l2438,312r40,-8l2506,285r6,-10l2425,275r-9,-5l2401,253r-4,-12l2397,212r4,-12l2408,192r7,-8l2425,179r87,l2506,170r-28,-20l2438,142xe" fillcolor="black" stroked="f">
                <v:path arrowok="t"/>
              </v:shape>
              <v:shape id="_x0000_s2554" style="position:absolute;left:2349;top:142;width:178;height:170" coordorigin="2349,142" coordsize="178,170" path="m2512,179r-74,l2456,183r13,10l2477,208r2,19l2479,241r-4,12l2461,270r-10,5l2512,275r10,-18l2527,227r-5,-30l2512,179xe" fillcolor="black" stroked="f">
                <v:path arrowok="t"/>
              </v:shape>
            </v:group>
            <v:group id="_x0000_s2555" style="position:absolute;left:2528;top:148;width:267;height:159" coordorigin="2528,148" coordsize="267,159">
              <v:shape id="_x0000_s2556" style="position:absolute;left:2528;top:148;width:267;height:159" coordorigin="2528,148" coordsize="267,159" path="m2577,148r-49,l2583,307r44,l2647,250r-39,l2577,148xe" fillcolor="black" stroked="f">
                <v:path arrowok="t"/>
              </v:shape>
              <v:shape id="_x0000_s2557" style="position:absolute;left:2528;top:148;width:267;height:159" coordorigin="2528,148" coordsize="267,159" path="m2701,207r-40,l2695,307r45,l2760,250r-44,l2701,207xe" fillcolor="black" stroked="f">
                <v:path arrowok="t"/>
              </v:shape>
              <v:shape id="_x0000_s2558" style="position:absolute;left:2528;top:148;width:267;height:159" coordorigin="2528,148" coordsize="267,159" path="m2680,148r-37,l2608,250r39,l2661,207r40,l2680,148xe" fillcolor="black" stroked="f">
                <v:path arrowok="t"/>
              </v:shape>
              <v:shape id="_x0000_s2559" style="position:absolute;left:2528;top:148;width:267;height:159" coordorigin="2528,148" coordsize="267,159" path="m2795,148r-47,l2716,250r44,l2795,148xe" fillcolor="black" stroked="f">
                <v:path arrowok="t"/>
              </v:shape>
            </v:group>
            <v:group id="_x0000_s2560" style="position:absolute;left:2796;top:142;width:164;height:170" coordorigin="2796,142" coordsize="164,170">
              <v:shape id="_x0000_s2561" style="position:absolute;left:2796;top:142;width:164;height:170" coordorigin="2796,142" coordsize="164,170" path="m2881,142r-38,8l2817,169r-16,28l2796,228r5,31l2817,286r26,19l2882,312r24,-3l2926,303r16,-10l2955,281r-4,-4l2884,277r-19,-4l2852,264r-6,-11l2843,241r117,l2959,220r-1,-10l2844,210r1,-8l2851,190r11,-10l2880,176r66,l2936,163r-14,-11l2907,146r-13,-3l2881,142xe" fillcolor="black" stroked="f">
                <v:path arrowok="t"/>
              </v:shape>
              <v:shape id="_x0000_s2562" style="position:absolute;left:2796;top:142;width:164;height:170" coordorigin="2796,142" coordsize="164,170" path="m2930,257r-5,5l2916,268r-14,6l2884,277r67,l2930,257xe" fillcolor="black" stroked="f">
                <v:path arrowok="t"/>
              </v:shape>
              <v:shape id="_x0000_s2563" style="position:absolute;left:2796;top:142;width:164;height:170" coordorigin="2796,142" coordsize="164,170" path="m2946,176r-66,l2898,180r11,10l2914,202r1,8l2958,210r-2,-11l2949,180r-3,-4xe" fillcolor="black" stroked="f">
                <v:path arrowok="t"/>
              </v:shape>
            </v:group>
            <v:group id="_x0000_s2564" style="position:absolute;left:2979;top:142;width:108;height:165" coordorigin="2979,142" coordsize="108,165">
              <v:shape id="_x0000_s2565" style="position:absolute;left:2979;top:142;width:108;height:165" coordorigin="2979,142" coordsize="108,165" path="m3023,148r-44,l2979,307r47,l3026,243r,-12l3065,186r22,l3087,175r-63,l3023,148xe" fillcolor="black" stroked="f">
                <v:path arrowok="t"/>
              </v:shape>
              <v:shape id="_x0000_s2566" style="position:absolute;left:2979;top:142;width:108;height:165" coordorigin="2979,142" coordsize="108,165" path="m3087,186r-6,l3084,187r3,l3087,186xe" fillcolor="black" stroked="f">
                <v:path arrowok="t"/>
              </v:shape>
              <v:shape id="_x0000_s2567" style="position:absolute;left:2979;top:142;width:108;height:165" coordorigin="2979,142" coordsize="108,165" path="m3085,142r-4,l3064,145r-16,7l3034,162r-10,13l3087,175r,-33l3085,142xe" fillcolor="black" stroked="f">
                <v:path arrowok="t"/>
              </v:shape>
            </v:group>
          </v:group>
          <v:group id="_x0000_s2568" style="position:absolute;left:3161;top:1054;width:1216;height:273;mso-position-horizontal-relative:page" coordorigin="3161,58" coordsize="1216,2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69" type="#_x0000_t75" style="position:absolute;left:3161;top:58;width:654;height:273">
              <v:imagedata r:id="rId3" o:title=""/>
            </v:shape>
            <v:shape id="_x0000_s2570" type="#_x0000_t75" style="position:absolute;left:3841;top:60;width:536;height:270">
              <v:imagedata r:id="rId4" o:title=""/>
            </v:shape>
          </v:group>
        </v:group>
      </w:pict>
    </w:r>
  </w:p>
  <w:p w14:paraId="074327FB" w14:textId="77777777" w:rsidR="008A3265" w:rsidRDefault="008A3265" w:rsidP="008A3265">
    <w:pPr>
      <w:tabs>
        <w:tab w:val="left" w:pos="8222"/>
      </w:tabs>
      <w:ind w:right="254"/>
      <w:jc w:val="right"/>
      <w:rPr>
        <w:rFonts w:ascii="Trebuchet MS"/>
        <w:b/>
        <w:color w:val="606A70"/>
        <w:spacing w:val="-7"/>
        <w:sz w:val="16"/>
      </w:rPr>
    </w:pPr>
  </w:p>
  <w:p w14:paraId="3661766A" w14:textId="77777777" w:rsidR="008A3265" w:rsidRDefault="008A3265" w:rsidP="008A3265">
    <w:pPr>
      <w:tabs>
        <w:tab w:val="left" w:pos="8222"/>
      </w:tabs>
      <w:ind w:right="254"/>
      <w:jc w:val="right"/>
      <w:rPr>
        <w:rFonts w:ascii="Trebuchet MS"/>
        <w:b/>
        <w:color w:val="606A70"/>
        <w:spacing w:val="-7"/>
        <w:sz w:val="16"/>
      </w:rPr>
    </w:pPr>
  </w:p>
  <w:p w14:paraId="54089D1E" w14:textId="77777777" w:rsidR="008A3265" w:rsidRDefault="008A3265" w:rsidP="008A3265">
    <w:pPr>
      <w:tabs>
        <w:tab w:val="left" w:pos="8222"/>
      </w:tabs>
      <w:ind w:right="254"/>
      <w:jc w:val="right"/>
      <w:rPr>
        <w:rFonts w:ascii="Trebuchet MS"/>
        <w:b/>
        <w:color w:val="606A70"/>
        <w:spacing w:val="-7"/>
        <w:sz w:val="16"/>
      </w:rPr>
    </w:pPr>
  </w:p>
  <w:p w14:paraId="69807537" w14:textId="77777777" w:rsidR="008A3265" w:rsidRDefault="008A3265" w:rsidP="008A3265">
    <w:pPr>
      <w:tabs>
        <w:tab w:val="left" w:pos="8222"/>
      </w:tabs>
      <w:ind w:right="254"/>
      <w:jc w:val="right"/>
      <w:rPr>
        <w:rFonts w:ascii="Trebuchet MS"/>
        <w:b/>
        <w:color w:val="606A70"/>
        <w:spacing w:val="-7"/>
        <w:sz w:val="16"/>
      </w:rPr>
    </w:pPr>
  </w:p>
  <w:p w14:paraId="001DBFB6" w14:textId="77777777" w:rsidR="00622A4A" w:rsidRDefault="00622A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DCA457C"/>
    <w:lvl w:ilvl="0">
      <w:numFmt w:val="decimal"/>
      <w:lvlText w:val="*"/>
      <w:lvlJc w:val="left"/>
    </w:lvl>
  </w:abstractNum>
  <w:abstractNum w:abstractNumId="1" w15:restartNumberingAfterBreak="0">
    <w:nsid w:val="04696C1C"/>
    <w:multiLevelType w:val="hybridMultilevel"/>
    <w:tmpl w:val="1922A658"/>
    <w:lvl w:ilvl="0" w:tplc="63F4E46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08483CC">
      <w:numFmt w:val="decimal"/>
      <w:lvlText w:val=""/>
      <w:lvlJc w:val="left"/>
    </w:lvl>
    <w:lvl w:ilvl="2" w:tplc="9A7C2386">
      <w:numFmt w:val="decimal"/>
      <w:lvlText w:val=""/>
      <w:lvlJc w:val="left"/>
    </w:lvl>
    <w:lvl w:ilvl="3" w:tplc="197057EA">
      <w:numFmt w:val="decimal"/>
      <w:lvlText w:val=""/>
      <w:lvlJc w:val="left"/>
    </w:lvl>
    <w:lvl w:ilvl="4" w:tplc="1352A64E">
      <w:numFmt w:val="decimal"/>
      <w:lvlText w:val=""/>
      <w:lvlJc w:val="left"/>
    </w:lvl>
    <w:lvl w:ilvl="5" w:tplc="6F42C432">
      <w:numFmt w:val="decimal"/>
      <w:lvlText w:val=""/>
      <w:lvlJc w:val="left"/>
    </w:lvl>
    <w:lvl w:ilvl="6" w:tplc="35B260EC">
      <w:numFmt w:val="decimal"/>
      <w:lvlText w:val=""/>
      <w:lvlJc w:val="left"/>
    </w:lvl>
    <w:lvl w:ilvl="7" w:tplc="C2467AC8">
      <w:numFmt w:val="decimal"/>
      <w:lvlText w:val=""/>
      <w:lvlJc w:val="left"/>
    </w:lvl>
    <w:lvl w:ilvl="8" w:tplc="BAD40CD4">
      <w:numFmt w:val="decimal"/>
      <w:lvlText w:val=""/>
      <w:lvlJc w:val="left"/>
    </w:lvl>
  </w:abstractNum>
  <w:abstractNum w:abstractNumId="2" w15:restartNumberingAfterBreak="0">
    <w:nsid w:val="1009531C"/>
    <w:multiLevelType w:val="hybridMultilevel"/>
    <w:tmpl w:val="1DD0312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1C213C"/>
    <w:multiLevelType w:val="hybridMultilevel"/>
    <w:tmpl w:val="0C4636A4"/>
    <w:lvl w:ilvl="0" w:tplc="234EB1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F601B5"/>
    <w:multiLevelType w:val="hybridMultilevel"/>
    <w:tmpl w:val="60E495B0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23DA28B4"/>
    <w:multiLevelType w:val="hybridMultilevel"/>
    <w:tmpl w:val="0444EAE4"/>
    <w:lvl w:ilvl="0" w:tplc="1C22B7FA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4"/>
        <w:u w:val="none"/>
      </w:rPr>
    </w:lvl>
    <w:lvl w:ilvl="1" w:tplc="9822B66E">
      <w:numFmt w:val="decimal"/>
      <w:lvlText w:val=""/>
      <w:lvlJc w:val="left"/>
    </w:lvl>
    <w:lvl w:ilvl="2" w:tplc="3E5EE8D0">
      <w:numFmt w:val="decimal"/>
      <w:lvlText w:val=""/>
      <w:lvlJc w:val="left"/>
    </w:lvl>
    <w:lvl w:ilvl="3" w:tplc="3B9AFE80">
      <w:numFmt w:val="decimal"/>
      <w:lvlText w:val=""/>
      <w:lvlJc w:val="left"/>
    </w:lvl>
    <w:lvl w:ilvl="4" w:tplc="10DC0E74">
      <w:numFmt w:val="decimal"/>
      <w:lvlText w:val=""/>
      <w:lvlJc w:val="left"/>
    </w:lvl>
    <w:lvl w:ilvl="5" w:tplc="C67E432E">
      <w:numFmt w:val="decimal"/>
      <w:lvlText w:val=""/>
      <w:lvlJc w:val="left"/>
    </w:lvl>
    <w:lvl w:ilvl="6" w:tplc="B47EED38">
      <w:numFmt w:val="decimal"/>
      <w:lvlText w:val=""/>
      <w:lvlJc w:val="left"/>
    </w:lvl>
    <w:lvl w:ilvl="7" w:tplc="2BBC5AE8">
      <w:numFmt w:val="decimal"/>
      <w:lvlText w:val=""/>
      <w:lvlJc w:val="left"/>
    </w:lvl>
    <w:lvl w:ilvl="8" w:tplc="FED84FE6">
      <w:numFmt w:val="decimal"/>
      <w:lvlText w:val=""/>
      <w:lvlJc w:val="left"/>
    </w:lvl>
  </w:abstractNum>
  <w:abstractNum w:abstractNumId="6" w15:restartNumberingAfterBreak="0">
    <w:nsid w:val="3A19239F"/>
    <w:multiLevelType w:val="hybridMultilevel"/>
    <w:tmpl w:val="9D3A34E6"/>
    <w:lvl w:ilvl="0" w:tplc="39D2959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DC1696"/>
    <w:multiLevelType w:val="hybridMultilevel"/>
    <w:tmpl w:val="FDDC699C"/>
    <w:lvl w:ilvl="0" w:tplc="891EDFF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2F1953"/>
    <w:multiLevelType w:val="hybridMultilevel"/>
    <w:tmpl w:val="6CD494EA"/>
    <w:lvl w:ilvl="0" w:tplc="B61010A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A502C1"/>
    <w:multiLevelType w:val="hybridMultilevel"/>
    <w:tmpl w:val="9E2EFAF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EF83568"/>
    <w:multiLevelType w:val="hybridMultilevel"/>
    <w:tmpl w:val="F6CCA320"/>
    <w:lvl w:ilvl="0" w:tplc="75DC1A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730D82"/>
    <w:multiLevelType w:val="hybridMultilevel"/>
    <w:tmpl w:val="E0F2384A"/>
    <w:lvl w:ilvl="0" w:tplc="CF6E2B6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74152A"/>
    <w:multiLevelType w:val="hybridMultilevel"/>
    <w:tmpl w:val="54C811A4"/>
    <w:lvl w:ilvl="0" w:tplc="EBA6C55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A99132E"/>
    <w:multiLevelType w:val="hybridMultilevel"/>
    <w:tmpl w:val="D3A8749C"/>
    <w:lvl w:ilvl="0" w:tplc="A8C41A0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F3141A6"/>
    <w:multiLevelType w:val="hybridMultilevel"/>
    <w:tmpl w:val="E312A6AC"/>
    <w:lvl w:ilvl="0" w:tplc="495600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4836329">
    <w:abstractNumId w:val="2"/>
  </w:num>
  <w:num w:numId="2" w16cid:durableId="1185093206">
    <w:abstractNumId w:val="9"/>
  </w:num>
  <w:num w:numId="3" w16cid:durableId="1914269834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 w16cid:durableId="1635139039">
    <w:abstractNumId w:val="1"/>
  </w:num>
  <w:num w:numId="5" w16cid:durableId="1580826569">
    <w:abstractNumId w:val="6"/>
  </w:num>
  <w:num w:numId="6" w16cid:durableId="252934243">
    <w:abstractNumId w:val="11"/>
  </w:num>
  <w:num w:numId="7" w16cid:durableId="1226914352">
    <w:abstractNumId w:val="14"/>
  </w:num>
  <w:num w:numId="8" w16cid:durableId="1847355158">
    <w:abstractNumId w:val="8"/>
  </w:num>
  <w:num w:numId="9" w16cid:durableId="1095859647">
    <w:abstractNumId w:val="7"/>
  </w:num>
  <w:num w:numId="10" w16cid:durableId="727071006">
    <w:abstractNumId w:val="12"/>
  </w:num>
  <w:num w:numId="11" w16cid:durableId="378942430">
    <w:abstractNumId w:val="3"/>
  </w:num>
  <w:num w:numId="12" w16cid:durableId="976883528">
    <w:abstractNumId w:val="10"/>
  </w:num>
  <w:num w:numId="13" w16cid:durableId="1639914575">
    <w:abstractNumId w:val="13"/>
  </w:num>
  <w:num w:numId="14" w16cid:durableId="1361277928">
    <w:abstractNumId w:val="5"/>
  </w:num>
  <w:num w:numId="15" w16cid:durableId="3537289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5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6C29"/>
    <w:rsid w:val="00032148"/>
    <w:rsid w:val="0003782F"/>
    <w:rsid w:val="00037FC2"/>
    <w:rsid w:val="00054FEF"/>
    <w:rsid w:val="00083DA2"/>
    <w:rsid w:val="00084BE2"/>
    <w:rsid w:val="000E10E5"/>
    <w:rsid w:val="001045BE"/>
    <w:rsid w:val="00110D38"/>
    <w:rsid w:val="00141F43"/>
    <w:rsid w:val="00186BC2"/>
    <w:rsid w:val="00195FC9"/>
    <w:rsid w:val="001B14D9"/>
    <w:rsid w:val="001D6CA8"/>
    <w:rsid w:val="001D6CC5"/>
    <w:rsid w:val="001E1377"/>
    <w:rsid w:val="001E59E5"/>
    <w:rsid w:val="002118B8"/>
    <w:rsid w:val="002266D0"/>
    <w:rsid w:val="002406DD"/>
    <w:rsid w:val="002B0CA5"/>
    <w:rsid w:val="002C2A7E"/>
    <w:rsid w:val="002C53EE"/>
    <w:rsid w:val="002F7722"/>
    <w:rsid w:val="003069A9"/>
    <w:rsid w:val="00352C0F"/>
    <w:rsid w:val="00361671"/>
    <w:rsid w:val="003E75F1"/>
    <w:rsid w:val="0040031E"/>
    <w:rsid w:val="00407A68"/>
    <w:rsid w:val="00465B01"/>
    <w:rsid w:val="00482ED7"/>
    <w:rsid w:val="00484D41"/>
    <w:rsid w:val="00490984"/>
    <w:rsid w:val="004C4321"/>
    <w:rsid w:val="004D22F8"/>
    <w:rsid w:val="004D76D2"/>
    <w:rsid w:val="004E3DBC"/>
    <w:rsid w:val="004F3ED5"/>
    <w:rsid w:val="00542E34"/>
    <w:rsid w:val="00547417"/>
    <w:rsid w:val="005A0CFC"/>
    <w:rsid w:val="005C58F0"/>
    <w:rsid w:val="005D3D9E"/>
    <w:rsid w:val="005F102C"/>
    <w:rsid w:val="005F1ADB"/>
    <w:rsid w:val="006014AC"/>
    <w:rsid w:val="006111D8"/>
    <w:rsid w:val="00622A4A"/>
    <w:rsid w:val="006260F6"/>
    <w:rsid w:val="00627C6F"/>
    <w:rsid w:val="00633556"/>
    <w:rsid w:val="00635A41"/>
    <w:rsid w:val="006373EB"/>
    <w:rsid w:val="006462D2"/>
    <w:rsid w:val="00651650"/>
    <w:rsid w:val="006600A4"/>
    <w:rsid w:val="006A4F7C"/>
    <w:rsid w:val="006C0605"/>
    <w:rsid w:val="006D2F99"/>
    <w:rsid w:val="007331C6"/>
    <w:rsid w:val="00755E4B"/>
    <w:rsid w:val="00756FDE"/>
    <w:rsid w:val="00783176"/>
    <w:rsid w:val="007D1A79"/>
    <w:rsid w:val="007E715A"/>
    <w:rsid w:val="00817701"/>
    <w:rsid w:val="008213F7"/>
    <w:rsid w:val="0084065D"/>
    <w:rsid w:val="008417EC"/>
    <w:rsid w:val="008469B4"/>
    <w:rsid w:val="00855D52"/>
    <w:rsid w:val="00865AB8"/>
    <w:rsid w:val="008740E3"/>
    <w:rsid w:val="00890E00"/>
    <w:rsid w:val="008913F3"/>
    <w:rsid w:val="008A21CC"/>
    <w:rsid w:val="008A3265"/>
    <w:rsid w:val="008B20C7"/>
    <w:rsid w:val="008D660C"/>
    <w:rsid w:val="008E27D3"/>
    <w:rsid w:val="00902E78"/>
    <w:rsid w:val="009B4DE8"/>
    <w:rsid w:val="009C57B8"/>
    <w:rsid w:val="009D218A"/>
    <w:rsid w:val="009F0524"/>
    <w:rsid w:val="00A02D0A"/>
    <w:rsid w:val="00A05457"/>
    <w:rsid w:val="00A0568B"/>
    <w:rsid w:val="00A2436B"/>
    <w:rsid w:val="00A30ED2"/>
    <w:rsid w:val="00A70D84"/>
    <w:rsid w:val="00A76C29"/>
    <w:rsid w:val="00A80D6D"/>
    <w:rsid w:val="00AB00A5"/>
    <w:rsid w:val="00AC53B1"/>
    <w:rsid w:val="00B22087"/>
    <w:rsid w:val="00B24058"/>
    <w:rsid w:val="00B5265C"/>
    <w:rsid w:val="00BD717C"/>
    <w:rsid w:val="00BD722B"/>
    <w:rsid w:val="00C76DF5"/>
    <w:rsid w:val="00C82C69"/>
    <w:rsid w:val="00CA6427"/>
    <w:rsid w:val="00CD35CE"/>
    <w:rsid w:val="00CF78E9"/>
    <w:rsid w:val="00D17C5D"/>
    <w:rsid w:val="00D33C73"/>
    <w:rsid w:val="00D36CC1"/>
    <w:rsid w:val="00D4721B"/>
    <w:rsid w:val="00D545AD"/>
    <w:rsid w:val="00D707D0"/>
    <w:rsid w:val="00D857E3"/>
    <w:rsid w:val="00DD772C"/>
    <w:rsid w:val="00E037AB"/>
    <w:rsid w:val="00E31241"/>
    <w:rsid w:val="00E3225D"/>
    <w:rsid w:val="00EA107F"/>
    <w:rsid w:val="00EA1B88"/>
    <w:rsid w:val="00EA58D7"/>
    <w:rsid w:val="00EB5B04"/>
    <w:rsid w:val="00EC2A1F"/>
    <w:rsid w:val="00ED68D6"/>
    <w:rsid w:val="00F267EA"/>
    <w:rsid w:val="00F442AC"/>
    <w:rsid w:val="00F959C6"/>
    <w:rsid w:val="00FB3032"/>
    <w:rsid w:val="00FD4F61"/>
    <w:rsid w:val="0760A75E"/>
    <w:rsid w:val="0B9B7206"/>
    <w:rsid w:val="149BBE0F"/>
    <w:rsid w:val="15685E4E"/>
    <w:rsid w:val="1A20518A"/>
    <w:rsid w:val="253AFFEC"/>
    <w:rsid w:val="310EA39B"/>
    <w:rsid w:val="35284AD0"/>
    <w:rsid w:val="3BD72EA8"/>
    <w:rsid w:val="5066EE3A"/>
    <w:rsid w:val="62DD0D45"/>
    <w:rsid w:val="7D6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72"/>
    <o:shapelayout v:ext="edit">
      <o:idmap v:ext="edit" data="1"/>
    </o:shapelayout>
  </w:shapeDefaults>
  <w:decimalSymbol w:val="."/>
  <w:listSeparator w:val=","/>
  <w14:docId w14:val="15A5AD43"/>
  <w15:docId w15:val="{77BC4132-EDDF-42DD-A0CA-6C80F5851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83176"/>
    <w:pPr>
      <w:widowControl w:val="0"/>
    </w:pPr>
    <w:rPr>
      <w:sz w:val="22"/>
      <w:szCs w:val="22"/>
      <w:lang w:val="en-US" w:eastAsia="en-US"/>
    </w:rPr>
  </w:style>
  <w:style w:type="paragraph" w:styleId="Heading1">
    <w:name w:val="heading 1"/>
    <w:basedOn w:val="Normal"/>
    <w:uiPriority w:val="1"/>
    <w:qFormat/>
    <w:rsid w:val="00783176"/>
    <w:pPr>
      <w:spacing w:before="14"/>
      <w:outlineLvl w:val="0"/>
    </w:pPr>
    <w:rPr>
      <w:rFonts w:ascii="Arial" w:eastAsia="Arial" w:hAnsi="Arial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83176"/>
    <w:pPr>
      <w:ind w:left="1551"/>
    </w:pPr>
    <w:rPr>
      <w:rFonts w:ascii="Arial" w:eastAsia="Arial" w:hAnsi="Arial"/>
      <w:sz w:val="12"/>
      <w:szCs w:val="12"/>
    </w:rPr>
  </w:style>
  <w:style w:type="paragraph" w:styleId="ListParagraph">
    <w:name w:val="List Paragraph"/>
    <w:basedOn w:val="Normal"/>
    <w:uiPriority w:val="1"/>
    <w:qFormat/>
    <w:rsid w:val="00783176"/>
  </w:style>
  <w:style w:type="paragraph" w:customStyle="1" w:styleId="TableParagraph">
    <w:name w:val="Table Paragraph"/>
    <w:basedOn w:val="Normal"/>
    <w:uiPriority w:val="1"/>
    <w:qFormat/>
    <w:rsid w:val="00783176"/>
  </w:style>
  <w:style w:type="paragraph" w:styleId="Header">
    <w:name w:val="header"/>
    <w:basedOn w:val="Normal"/>
    <w:link w:val="HeaderChar"/>
    <w:unhideWhenUsed/>
    <w:rsid w:val="00FB30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032"/>
  </w:style>
  <w:style w:type="paragraph" w:styleId="Footer">
    <w:name w:val="footer"/>
    <w:basedOn w:val="Normal"/>
    <w:link w:val="FooterChar"/>
    <w:uiPriority w:val="99"/>
    <w:unhideWhenUsed/>
    <w:rsid w:val="00FB30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032"/>
  </w:style>
  <w:style w:type="paragraph" w:styleId="NoSpacing">
    <w:name w:val="No Spacing"/>
    <w:uiPriority w:val="1"/>
    <w:qFormat/>
    <w:rsid w:val="00FB3032"/>
    <w:rPr>
      <w:rFonts w:ascii="Arial" w:eastAsia="Times New Roman" w:hAnsi="Arial"/>
      <w:sz w:val="22"/>
      <w:szCs w:val="22"/>
    </w:rPr>
  </w:style>
  <w:style w:type="character" w:styleId="Hyperlink">
    <w:name w:val="Hyperlink"/>
    <w:uiPriority w:val="99"/>
    <w:unhideWhenUsed/>
    <w:rsid w:val="00FB3032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35A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35A41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39"/>
    <w:rsid w:val="00865A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75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5F1"/>
    <w:rPr>
      <w:rFonts w:ascii="Tahoma" w:hAnsi="Tahoma" w:cs="Tahoma"/>
      <w:sz w:val="16"/>
      <w:szCs w:val="1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95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thlc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thlc.co.uk/job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thlc.co.uk" TargetMode="External"/><Relationship Id="rId1" Type="http://schemas.openxmlformats.org/officeDocument/2006/relationships/hyperlink" Target="mailto:info@thlc.co.uk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south\Desktop\THLC%20Letterhead%20August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864A3EA86AB943B1F6A0A5FB9DA466" ma:contentTypeVersion="12" ma:contentTypeDescription="Create a new document." ma:contentTypeScope="" ma:versionID="8c5e18cb952e2a2bb5fea7f13f507bdb">
  <xsd:schema xmlns:xsd="http://www.w3.org/2001/XMLSchema" xmlns:xs="http://www.w3.org/2001/XMLSchema" xmlns:p="http://schemas.microsoft.com/office/2006/metadata/properties" xmlns:ns3="770ee2c4-4dbd-4986-8524-11d06dd90eae" xmlns:ns4="09dbddfe-1c5d-40f8-b395-b72b845ec543" targetNamespace="http://schemas.microsoft.com/office/2006/metadata/properties" ma:root="true" ma:fieldsID="3eb04cb1b4639a0d058661dc4f14caa3" ns3:_="" ns4:_="">
    <xsd:import namespace="770ee2c4-4dbd-4986-8524-11d06dd90eae"/>
    <xsd:import namespace="09dbddfe-1c5d-40f8-b395-b72b845ec54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ee2c4-4dbd-4986-8524-11d06dd90e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bddfe-1c5d-40f8-b395-b72b845ec5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6CD300-7574-488C-A168-7C3EAF1725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2CF026-0EC7-4020-B7F7-0F241BF8DE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EEA759-7ED5-423D-A683-76BCDE891F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0ee2c4-4dbd-4986-8524-11d06dd90eae"/>
    <ds:schemaRef ds:uri="09dbddfe-1c5d-40f8-b395-b72b845ec5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508CDE-D7B2-4DE4-9E2B-A475D9AF7F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THLC Letterhead August 2016</Template>
  <TotalTime>1</TotalTime>
  <Pages>1</Pages>
  <Words>202</Words>
  <Characters>1157</Characters>
  <Application>Microsoft Office Word</Application>
  <DocSecurity>4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m.south</dc:creator>
  <cp:lastModifiedBy>Jo Ellis</cp:lastModifiedBy>
  <cp:revision>2</cp:revision>
  <cp:lastPrinted>2016-10-21T11:10:00Z</cp:lastPrinted>
  <dcterms:created xsi:type="dcterms:W3CDTF">2022-05-24T15:33:00Z</dcterms:created>
  <dcterms:modified xsi:type="dcterms:W3CDTF">2022-05-24T15:33:00Z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2016-01-08T00:00:00Z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2016-02-25T00:00:00Z</vt:filetime>
  </property>
  <property fmtid="{D5CDD505-2E9C-101B-9397-08002B2CF9AE}" pid="5" name="ContentTypeId">
    <vt:lpwstr>0x010100CF864A3EA86AB943B1F6A0A5FB9DA466</vt:lpwstr>
  </property>
</Properties>
</file>